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26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568"/>
        <w:gridCol w:w="6696"/>
      </w:tblGrid>
      <w:tr w:rsidR="003D1B71" w:rsidRPr="00CA16E3" w14:paraId="5B6170C7" w14:textId="77777777" w:rsidTr="0069693E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26C52196" w14:textId="39AE0858" w:rsidR="003D1B71" w:rsidRPr="00665F95" w:rsidRDefault="00753C4E" w:rsidP="0046746A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  <w:bookmarkStart w:id="0" w:name="_Hlk116897358"/>
            <w:r>
              <w:rPr>
                <w:noProof/>
              </w:rPr>
              <w:drawing>
                <wp:inline distT="0" distB="0" distL="0" distR="0" wp14:anchorId="56C24698" wp14:editId="3AC92AD8">
                  <wp:extent cx="1485900" cy="1571625"/>
                  <wp:effectExtent l="95250" t="76200" r="114300" b="9048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7162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vMerge w:val="restart"/>
            <w:tcBorders>
              <w:bottom w:val="nil"/>
            </w:tcBorders>
          </w:tcPr>
          <w:p w14:paraId="73A62FB0" w14:textId="77777777" w:rsidR="003D1B71" w:rsidRPr="00665F95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96" w:type="dxa"/>
            <w:tcBorders>
              <w:bottom w:val="nil"/>
            </w:tcBorders>
          </w:tcPr>
          <w:p w14:paraId="4980559E" w14:textId="08457617" w:rsidR="006F5163" w:rsidRPr="006F5163" w:rsidRDefault="00A1520F" w:rsidP="006F5163">
            <w:pPr>
              <w:pStyle w:val="Title"/>
              <w:jc w:val="center"/>
              <w:rPr>
                <w:sz w:val="40"/>
                <w:szCs w:val="40"/>
              </w:rPr>
            </w:pPr>
            <w:r w:rsidRPr="009A0E36">
              <w:rPr>
                <w:szCs w:val="48"/>
              </w:rPr>
              <w:t>Quincy Xavier Rojas Sena</w:t>
            </w:r>
            <w:r>
              <w:rPr>
                <w:sz w:val="40"/>
                <w:szCs w:val="40"/>
              </w:rPr>
              <w:t xml:space="preserve"> Estudiante Lic. En Derecho</w:t>
            </w:r>
            <w:r w:rsidR="00B017D6">
              <w:rPr>
                <w:sz w:val="40"/>
                <w:szCs w:val="40"/>
              </w:rPr>
              <w:t xml:space="preserve"> (2, 3 años)</w:t>
            </w:r>
            <w:r>
              <w:rPr>
                <w:sz w:val="40"/>
                <w:szCs w:val="40"/>
              </w:rPr>
              <w:t xml:space="preserve"> Lic. En Criminología</w:t>
            </w:r>
            <w:r w:rsidR="007129AF">
              <w:rPr>
                <w:sz w:val="40"/>
                <w:szCs w:val="40"/>
              </w:rPr>
              <w:t xml:space="preserve"> y</w:t>
            </w:r>
            <w:r>
              <w:rPr>
                <w:sz w:val="40"/>
                <w:szCs w:val="40"/>
              </w:rPr>
              <w:t xml:space="preserve"> Criminalística</w:t>
            </w:r>
            <w:r w:rsidR="00BB10E2">
              <w:rPr>
                <w:sz w:val="40"/>
                <w:szCs w:val="40"/>
              </w:rPr>
              <w:t>, al 87</w:t>
            </w:r>
            <w:proofErr w:type="gramStart"/>
            <w:r w:rsidR="00BB10E2">
              <w:rPr>
                <w:sz w:val="40"/>
                <w:szCs w:val="40"/>
              </w:rPr>
              <w:t xml:space="preserve">% </w:t>
            </w:r>
            <w:r w:rsidR="006F5163">
              <w:rPr>
                <w:sz w:val="40"/>
                <w:szCs w:val="40"/>
              </w:rPr>
              <w:t xml:space="preserve"> Id</w:t>
            </w:r>
            <w:proofErr w:type="gramEnd"/>
            <w:r w:rsidR="006F5163">
              <w:rPr>
                <w:sz w:val="40"/>
                <w:szCs w:val="40"/>
              </w:rPr>
              <w:t>. Pers. No. 402-1950987-0</w:t>
            </w:r>
          </w:p>
        </w:tc>
      </w:tr>
      <w:tr w:rsidR="003D1B71" w:rsidRPr="00414207" w14:paraId="2D362923" w14:textId="77777777" w:rsidTr="0069693E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44306F17" w14:textId="77777777" w:rsidR="003D1B71" w:rsidRPr="00414207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vMerge/>
            <w:tcBorders>
              <w:bottom w:val="nil"/>
            </w:tcBorders>
          </w:tcPr>
          <w:p w14:paraId="1122954F" w14:textId="77777777" w:rsidR="003D1B71" w:rsidRPr="00414207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6" w:type="dxa"/>
            <w:vMerge w:val="restart"/>
            <w:tcBorders>
              <w:bottom w:val="nil"/>
            </w:tcBorders>
            <w:vAlign w:val="bottom"/>
          </w:tcPr>
          <w:p w14:paraId="76C6A3E7" w14:textId="40422CE1" w:rsidR="003D1B71" w:rsidRPr="00414207" w:rsidRDefault="00414207" w:rsidP="00326B60">
            <w:pPr>
              <w:pStyle w:val="Heading2"/>
              <w:jc w:val="both"/>
              <w:rPr>
                <w:rFonts w:asciiTheme="minorHAnsi" w:hAnsiTheme="minorHAnsi" w:cstheme="minorHAnsi"/>
                <w:szCs w:val="24"/>
              </w:rPr>
            </w:pPr>
            <w:r w:rsidRPr="00414207">
              <w:rPr>
                <w:rFonts w:asciiTheme="minorHAnsi" w:hAnsiTheme="minorHAnsi" w:cstheme="minorHAnsi"/>
                <w:szCs w:val="24"/>
              </w:rPr>
              <w:t>OBJETIVO</w:t>
            </w:r>
            <w:r w:rsidR="005100F3">
              <w:rPr>
                <w:rFonts w:asciiTheme="minorHAnsi" w:hAnsiTheme="minorHAnsi" w:cstheme="minorHAnsi"/>
                <w:szCs w:val="24"/>
              </w:rPr>
              <w:t xml:space="preserve"> GENERAL</w:t>
            </w:r>
            <w:r w:rsidR="003F3333" w:rsidRPr="00414207">
              <w:rPr>
                <w:rFonts w:asciiTheme="minorHAnsi" w:hAnsiTheme="minorHAnsi" w:cstheme="minorHAnsi"/>
                <w:szCs w:val="24"/>
              </w:rPr>
              <w:t>:</w:t>
            </w:r>
          </w:p>
          <w:p w14:paraId="39A14CF0" w14:textId="0E0349E2" w:rsidR="00F311C3" w:rsidRPr="00414207" w:rsidRDefault="00414207" w:rsidP="00326B60">
            <w:pPr>
              <w:pStyle w:val="Experiencia"/>
              <w:spacing w:line="216" w:lineRule="auto"/>
              <w:jc w:val="bot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Ser un </w:t>
            </w:r>
            <w:r w:rsidR="005100F3">
              <w:rPr>
                <w:rFonts w:asciiTheme="minorHAnsi" w:hAnsiTheme="minorHAnsi" w:cstheme="minorHAnsi"/>
                <w:sz w:val="24"/>
              </w:rPr>
              <w:t>siervo</w:t>
            </w:r>
            <w:r>
              <w:rPr>
                <w:rFonts w:asciiTheme="minorHAnsi" w:hAnsiTheme="minorHAnsi" w:cstheme="minorHAnsi"/>
                <w:sz w:val="24"/>
              </w:rPr>
              <w:t xml:space="preserve"> al servicio de la justicia del </w:t>
            </w:r>
            <w:r w:rsidR="005100F3">
              <w:rPr>
                <w:rFonts w:asciiTheme="minorHAnsi" w:hAnsiTheme="minorHAnsi" w:cstheme="minorHAnsi"/>
                <w:sz w:val="24"/>
              </w:rPr>
              <w:t xml:space="preserve">país, </w:t>
            </w:r>
            <w:r w:rsidR="005100F3" w:rsidRPr="00414207">
              <w:rPr>
                <w:rFonts w:asciiTheme="minorHAnsi" w:hAnsiTheme="minorHAnsi" w:cstheme="minorHAnsi"/>
                <w:sz w:val="24"/>
              </w:rPr>
              <w:t>para</w:t>
            </w:r>
            <w:r>
              <w:rPr>
                <w:rFonts w:asciiTheme="minorHAnsi" w:hAnsiTheme="minorHAnsi" w:cstheme="minorHAnsi"/>
                <w:sz w:val="24"/>
              </w:rPr>
              <w:t xml:space="preserve"> la defensa de la nación, de la</w:t>
            </w:r>
            <w:r w:rsidR="005100F3">
              <w:rPr>
                <w:rFonts w:asciiTheme="minorHAnsi" w:hAnsiTheme="minorHAnsi" w:cstheme="minorHAnsi"/>
                <w:sz w:val="24"/>
              </w:rPr>
              <w:t>s</w:t>
            </w:r>
            <w:r w:rsidR="00BB4CB4" w:rsidRPr="00414207">
              <w:rPr>
                <w:rFonts w:asciiTheme="minorHAnsi" w:hAnsiTheme="minorHAnsi" w:cstheme="minorHAnsi"/>
                <w:sz w:val="24"/>
              </w:rPr>
              <w:t xml:space="preserve"> empresa</w:t>
            </w:r>
            <w:r w:rsidR="005100F3">
              <w:rPr>
                <w:rFonts w:asciiTheme="minorHAnsi" w:hAnsiTheme="minorHAnsi" w:cstheme="minorHAnsi"/>
                <w:sz w:val="24"/>
              </w:rPr>
              <w:t>s</w:t>
            </w:r>
            <w:r w:rsidR="00BB4CB4" w:rsidRPr="00414207">
              <w:rPr>
                <w:rFonts w:asciiTheme="minorHAnsi" w:hAnsiTheme="minorHAnsi" w:cstheme="minorHAnsi"/>
                <w:sz w:val="24"/>
              </w:rPr>
              <w:t xml:space="preserve"> y</w:t>
            </w:r>
            <w:r>
              <w:rPr>
                <w:rFonts w:asciiTheme="minorHAnsi" w:hAnsiTheme="minorHAnsi" w:cstheme="minorHAnsi"/>
                <w:sz w:val="24"/>
              </w:rPr>
              <w:t xml:space="preserve"> del ciudadano</w:t>
            </w:r>
            <w:r w:rsidR="005100F3">
              <w:rPr>
                <w:rFonts w:asciiTheme="minorHAnsi" w:hAnsiTheme="minorHAnsi" w:cstheme="minorHAnsi"/>
                <w:sz w:val="24"/>
              </w:rPr>
              <w:t xml:space="preserve"> en particular</w:t>
            </w:r>
            <w:r>
              <w:rPr>
                <w:rFonts w:asciiTheme="minorHAnsi" w:hAnsiTheme="minorHAnsi" w:cstheme="minorHAnsi"/>
                <w:sz w:val="24"/>
              </w:rPr>
              <w:t>, defender los principios, las leyes y las normas</w:t>
            </w:r>
            <w:r w:rsidR="005100F3">
              <w:rPr>
                <w:rFonts w:asciiTheme="minorHAnsi" w:hAnsiTheme="minorHAnsi" w:cstheme="minorHAnsi"/>
                <w:sz w:val="24"/>
              </w:rPr>
              <w:t xml:space="preserve"> jurídicas</w:t>
            </w:r>
            <w:r>
              <w:rPr>
                <w:rFonts w:asciiTheme="minorHAnsi" w:hAnsiTheme="minorHAnsi" w:cstheme="minorHAnsi"/>
                <w:sz w:val="24"/>
              </w:rPr>
              <w:t xml:space="preserve"> para el apoyo de </w:t>
            </w:r>
            <w:r w:rsidR="005100F3">
              <w:rPr>
                <w:rFonts w:asciiTheme="minorHAnsi" w:hAnsiTheme="minorHAnsi" w:cstheme="minorHAnsi"/>
                <w:sz w:val="24"/>
              </w:rPr>
              <w:t xml:space="preserve">la </w:t>
            </w:r>
            <w:r>
              <w:rPr>
                <w:rFonts w:asciiTheme="minorHAnsi" w:hAnsiTheme="minorHAnsi" w:cstheme="minorHAnsi"/>
                <w:sz w:val="24"/>
              </w:rPr>
              <w:t>equidad nacional</w:t>
            </w:r>
            <w:r w:rsidR="005100F3">
              <w:rPr>
                <w:rFonts w:asciiTheme="minorHAnsi" w:hAnsiTheme="minorHAnsi" w:cstheme="minorHAnsi"/>
                <w:sz w:val="24"/>
              </w:rPr>
              <w:t>,</w:t>
            </w:r>
            <w:r>
              <w:rPr>
                <w:rFonts w:asciiTheme="minorHAnsi" w:hAnsiTheme="minorHAnsi" w:cstheme="minorHAnsi"/>
                <w:sz w:val="24"/>
              </w:rPr>
              <w:t xml:space="preserve"> que favorezca vehemente</w:t>
            </w:r>
            <w:r w:rsidR="005100F3">
              <w:rPr>
                <w:rFonts w:asciiTheme="minorHAnsi" w:hAnsiTheme="minorHAnsi" w:cstheme="minorHAnsi"/>
                <w:sz w:val="24"/>
              </w:rPr>
              <w:t>mente</w:t>
            </w:r>
            <w:r>
              <w:rPr>
                <w:rFonts w:asciiTheme="minorHAnsi" w:hAnsiTheme="minorHAnsi" w:cstheme="minorHAnsi"/>
                <w:sz w:val="24"/>
              </w:rPr>
              <w:t xml:space="preserve"> a </w:t>
            </w:r>
            <w:r w:rsidR="005100F3">
              <w:rPr>
                <w:rFonts w:asciiTheme="minorHAnsi" w:hAnsiTheme="minorHAnsi" w:cstheme="minorHAnsi"/>
                <w:sz w:val="24"/>
              </w:rPr>
              <w:t>todos</w:t>
            </w:r>
            <w:r>
              <w:rPr>
                <w:rFonts w:asciiTheme="minorHAnsi" w:hAnsiTheme="minorHAnsi" w:cstheme="minorHAnsi"/>
                <w:sz w:val="24"/>
              </w:rPr>
              <w:t xml:space="preserve"> desde el más alto nivel hasta el más humilde de nuestros </w:t>
            </w:r>
            <w:r w:rsidR="005100F3">
              <w:rPr>
                <w:rFonts w:asciiTheme="minorHAnsi" w:hAnsiTheme="minorHAnsi" w:cstheme="minorHAnsi"/>
                <w:sz w:val="24"/>
              </w:rPr>
              <w:t>con</w:t>
            </w:r>
            <w:r>
              <w:rPr>
                <w:rFonts w:asciiTheme="minorHAnsi" w:hAnsiTheme="minorHAnsi" w:cstheme="minorHAnsi"/>
                <w:sz w:val="24"/>
              </w:rPr>
              <w:t>ciudadanos</w:t>
            </w:r>
            <w:r w:rsidR="005100F3">
              <w:rPr>
                <w:rFonts w:asciiTheme="minorHAnsi" w:hAnsiTheme="minorHAnsi" w:cstheme="minorHAnsi"/>
                <w:sz w:val="24"/>
              </w:rPr>
              <w:t>,</w:t>
            </w:r>
            <w:r>
              <w:rPr>
                <w:rFonts w:asciiTheme="minorHAnsi" w:hAnsiTheme="minorHAnsi" w:cstheme="minorHAnsi"/>
                <w:sz w:val="24"/>
              </w:rPr>
              <w:t xml:space="preserve"> para la preservación de la patria</w:t>
            </w:r>
            <w:r w:rsidR="005100F3">
              <w:rPr>
                <w:rFonts w:asciiTheme="minorHAnsi" w:hAnsiTheme="minorHAnsi" w:cstheme="minorHAnsi"/>
                <w:sz w:val="24"/>
              </w:rPr>
              <w:t xml:space="preserve"> dominicana</w:t>
            </w:r>
            <w:r>
              <w:rPr>
                <w:rFonts w:asciiTheme="minorHAnsi" w:hAnsiTheme="minorHAnsi" w:cstheme="minorHAnsi"/>
                <w:sz w:val="24"/>
              </w:rPr>
              <w:t xml:space="preserve"> puesta en</w:t>
            </w:r>
            <w:r w:rsidR="005100F3">
              <w:rPr>
                <w:rFonts w:asciiTheme="minorHAnsi" w:hAnsiTheme="minorHAnsi" w:cstheme="minorHAnsi"/>
                <w:sz w:val="24"/>
              </w:rPr>
              <w:t xml:space="preserve"> marcha, bajo el juramento divino que preservar a nuestro favor</w:t>
            </w:r>
            <w:r>
              <w:rPr>
                <w:rFonts w:asciiTheme="minorHAnsi" w:hAnsiTheme="minorHAnsi" w:cstheme="minorHAnsi"/>
                <w:sz w:val="24"/>
              </w:rPr>
              <w:t xml:space="preserve"> las manos de Dios por la justicia universal.</w:t>
            </w:r>
          </w:p>
          <w:p w14:paraId="66180A9A" w14:textId="67A40652" w:rsidR="00753C4E" w:rsidRPr="00414207" w:rsidRDefault="00753C4E" w:rsidP="00753C4E">
            <w:pPr>
              <w:pStyle w:val="Heading2"/>
              <w:jc w:val="both"/>
              <w:rPr>
                <w:rFonts w:asciiTheme="minorHAnsi" w:hAnsiTheme="minorHAnsi" w:cstheme="minorHAnsi"/>
                <w:szCs w:val="24"/>
              </w:rPr>
            </w:pPr>
            <w:r w:rsidRPr="00414207">
              <w:rPr>
                <w:rFonts w:asciiTheme="minorHAnsi" w:hAnsiTheme="minorHAnsi" w:cstheme="minorHAnsi"/>
                <w:szCs w:val="24"/>
              </w:rPr>
              <w:t>EXPERIENCIA</w:t>
            </w:r>
            <w:r w:rsidR="00E95F79">
              <w:rPr>
                <w:rFonts w:asciiTheme="minorHAnsi" w:hAnsiTheme="minorHAnsi" w:cstheme="minorHAnsi"/>
                <w:szCs w:val="24"/>
              </w:rPr>
              <w:t xml:space="preserve"> LABORAL</w:t>
            </w:r>
            <w:r w:rsidRPr="00414207">
              <w:rPr>
                <w:rFonts w:asciiTheme="minorHAnsi" w:hAnsiTheme="minorHAnsi" w:cstheme="minorHAnsi"/>
                <w:szCs w:val="24"/>
              </w:rPr>
              <w:t>:</w:t>
            </w:r>
          </w:p>
          <w:p w14:paraId="435BAAE9" w14:textId="21BBD946" w:rsidR="00753C4E" w:rsidRPr="00414207" w:rsidRDefault="00E95F79" w:rsidP="00753C4E">
            <w:pPr>
              <w:pStyle w:val="Fechas"/>
              <w:spacing w:line="21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Fundación Misionera Naturaleza y Salud INC, desde el 2017</w:t>
            </w:r>
          </w:p>
          <w:p w14:paraId="415B494E" w14:textId="4F596503" w:rsidR="00753C4E" w:rsidRPr="00414207" w:rsidRDefault="005100F3" w:rsidP="00326B60">
            <w:pPr>
              <w:pStyle w:val="Experiencia"/>
              <w:spacing w:line="216" w:lineRule="auto"/>
              <w:jc w:val="bot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Atención</w:t>
            </w:r>
            <w:r w:rsidR="00753C4E" w:rsidRPr="00414207">
              <w:rPr>
                <w:rFonts w:asciiTheme="minorHAnsi" w:hAnsiTheme="minorHAnsi" w:cstheme="minorHAnsi"/>
                <w:sz w:val="24"/>
              </w:rPr>
              <w:t xml:space="preserve"> al cliente</w:t>
            </w:r>
            <w:r>
              <w:rPr>
                <w:rFonts w:asciiTheme="minorHAnsi" w:hAnsiTheme="minorHAnsi" w:cstheme="minorHAnsi"/>
                <w:sz w:val="24"/>
              </w:rPr>
              <w:t>, Asesorías generales, Orientaciones</w:t>
            </w:r>
            <w:r w:rsidR="00E95F79">
              <w:rPr>
                <w:rFonts w:asciiTheme="minorHAnsi" w:hAnsiTheme="minorHAnsi" w:cstheme="minorHAnsi"/>
                <w:sz w:val="24"/>
              </w:rPr>
              <w:t xml:space="preserve"> para la buena</w:t>
            </w:r>
            <w:r>
              <w:rPr>
                <w:rFonts w:asciiTheme="minorHAnsi" w:hAnsiTheme="minorHAnsi" w:cstheme="minorHAnsi"/>
                <w:sz w:val="24"/>
              </w:rPr>
              <w:t xml:space="preserve"> Salud, Charlas, equipos se sonidos</w:t>
            </w:r>
            <w:r w:rsidR="00E95F79">
              <w:rPr>
                <w:rFonts w:asciiTheme="minorHAnsi" w:hAnsiTheme="minorHAnsi" w:cstheme="minorHAnsi"/>
                <w:sz w:val="24"/>
              </w:rPr>
              <w:t>, Asistente Departamental, Trabajos digitales, manejos en grupos, ceremonias, músicas, Etc.</w:t>
            </w:r>
          </w:p>
          <w:p w14:paraId="76F1117D" w14:textId="58ECFE57" w:rsidR="003D1B71" w:rsidRPr="00414207" w:rsidRDefault="003F3333" w:rsidP="00326B60">
            <w:pPr>
              <w:pStyle w:val="Heading2"/>
              <w:jc w:val="both"/>
              <w:rPr>
                <w:rFonts w:asciiTheme="minorHAnsi" w:hAnsiTheme="minorHAnsi" w:cstheme="minorHAnsi"/>
                <w:szCs w:val="24"/>
              </w:rPr>
            </w:pPr>
            <w:r w:rsidRPr="00414207">
              <w:rPr>
                <w:rFonts w:asciiTheme="minorHAnsi" w:hAnsiTheme="minorHAnsi" w:cstheme="minorHAnsi"/>
                <w:szCs w:val="24"/>
              </w:rPr>
              <w:t>FORMACION ACADÉMICA</w:t>
            </w:r>
            <w:r w:rsidR="006E4BD5">
              <w:rPr>
                <w:rFonts w:asciiTheme="minorHAnsi" w:hAnsiTheme="minorHAnsi" w:cstheme="minorHAnsi"/>
                <w:szCs w:val="24"/>
              </w:rPr>
              <w:t xml:space="preserve"> UNIVERSITARIA</w:t>
            </w:r>
            <w:r w:rsidRPr="00414207">
              <w:rPr>
                <w:rFonts w:asciiTheme="minorHAnsi" w:hAnsiTheme="minorHAnsi" w:cstheme="minorHAnsi"/>
                <w:szCs w:val="24"/>
              </w:rPr>
              <w:t>:</w:t>
            </w:r>
          </w:p>
          <w:p w14:paraId="6BBF5601" w14:textId="77777777" w:rsidR="00A90920" w:rsidRPr="00414207" w:rsidRDefault="00A90920" w:rsidP="00326B60">
            <w:pPr>
              <w:pStyle w:val="Nombredelaescuela"/>
              <w:spacing w:line="21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938D476" w14:textId="68D31918" w:rsidR="003D1B71" w:rsidRPr="00414207" w:rsidRDefault="00A90920" w:rsidP="00326B60">
            <w:pPr>
              <w:pStyle w:val="Nombredelaescuela"/>
              <w:spacing w:line="21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14207">
              <w:rPr>
                <w:rFonts w:asciiTheme="minorHAnsi" w:hAnsiTheme="minorHAnsi" w:cstheme="minorHAnsi"/>
                <w:sz w:val="24"/>
                <w:szCs w:val="24"/>
              </w:rPr>
              <w:t>Universidad Iberoamericana (UNIBE)</w:t>
            </w:r>
            <w:r w:rsidR="00E95F79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r w:rsidR="00E95F79" w:rsidRPr="001E10FE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>Para reanudar al finalizar las carreras que curso en la actualidad</w:t>
            </w:r>
            <w:r w:rsidR="00E95F79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14:paraId="72507D76" w14:textId="77777777" w:rsidR="00BB4CB4" w:rsidRPr="00414207" w:rsidRDefault="00BB4CB4" w:rsidP="00326B60">
            <w:pPr>
              <w:pStyle w:val="Nombredelaescuela"/>
              <w:spacing w:line="21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652D035" w14:textId="3F607751" w:rsidR="00D5488E" w:rsidRPr="00414207" w:rsidRDefault="00E95F79" w:rsidP="0069693E">
            <w:pPr>
              <w:pStyle w:val="ListBullet"/>
              <w:numPr>
                <w:ilvl w:val="0"/>
                <w:numId w:val="0"/>
              </w:numPr>
              <w:spacing w:line="21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A) </w:t>
            </w:r>
            <w:r w:rsidR="00A90920" w:rsidRPr="0041420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6E4BD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5</w:t>
            </w:r>
            <w:r w:rsidR="00A90920" w:rsidRPr="006E4BD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to </w:t>
            </w:r>
            <w:r w:rsidR="006E4BD5" w:rsidRPr="006E4BD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</w:t>
            </w:r>
            <w:r w:rsidR="00A90920" w:rsidRPr="006E4BD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uatrimestre</w:t>
            </w:r>
            <w:r w:rsidR="00A90920" w:rsidRPr="00414207">
              <w:rPr>
                <w:rFonts w:asciiTheme="minorHAnsi" w:hAnsiTheme="minorHAnsi" w:cstheme="minorHAnsi"/>
                <w:sz w:val="24"/>
                <w:szCs w:val="24"/>
              </w:rPr>
              <w:t xml:space="preserve"> de la carrera </w:t>
            </w:r>
            <w:r w:rsidR="006E4BD5" w:rsidRPr="00200B28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</w:rPr>
              <w:t>Dr. en</w:t>
            </w:r>
            <w:r w:rsidR="00A90920" w:rsidRPr="00200B28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6E4BD5" w:rsidRPr="00200B28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</w:rPr>
              <w:t>M</w:t>
            </w:r>
            <w:r w:rsidR="00A90920" w:rsidRPr="00200B28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</w:rPr>
              <w:t>edicina</w:t>
            </w:r>
            <w:r w:rsidR="00D222CD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38163863" w14:textId="23E3CA20" w:rsidR="00A90920" w:rsidRDefault="00A90920" w:rsidP="003F0CFC">
            <w:pPr>
              <w:pStyle w:val="ListBullet"/>
              <w:numPr>
                <w:ilvl w:val="0"/>
                <w:numId w:val="0"/>
              </w:numPr>
              <w:spacing w:line="21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1420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>Universidad Evangélica Dominicana (UNEV)</w:t>
            </w:r>
            <w:r w:rsidR="00E95F7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="00E95F79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r w:rsidR="00E95F79" w:rsidRPr="001E10FE">
              <w:rPr>
                <w:rFonts w:asciiTheme="minorHAnsi" w:hAnsiTheme="minorHAnsi" w:cstheme="minorHAnsi"/>
                <w:sz w:val="24"/>
                <w:szCs w:val="24"/>
              </w:rPr>
              <w:t>Cursando</w:t>
            </w:r>
            <w:r w:rsidR="00E95F79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14:paraId="6224F8ED" w14:textId="77777777" w:rsidR="001E10FE" w:rsidRPr="00414207" w:rsidRDefault="001E10FE" w:rsidP="00E95F79">
            <w:pPr>
              <w:pStyle w:val="ListBullet"/>
              <w:numPr>
                <w:ilvl w:val="0"/>
                <w:numId w:val="0"/>
              </w:numPr>
              <w:spacing w:line="216" w:lineRule="auto"/>
              <w:ind w:left="360" w:hanging="36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512BB58D" w14:textId="0F3625A6" w:rsidR="00E95F79" w:rsidRDefault="0016404D" w:rsidP="0069693E">
            <w:pPr>
              <w:pStyle w:val="ListBullet"/>
              <w:numPr>
                <w:ilvl w:val="0"/>
                <w:numId w:val="20"/>
              </w:numPr>
              <w:spacing w:line="21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6</w:t>
            </w:r>
            <w:r w:rsidR="00A90920" w:rsidRPr="0088030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to</w:t>
            </w:r>
            <w:r w:rsidR="00A90920" w:rsidRPr="0041420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6E4BD5" w:rsidRPr="006E4BD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Cuatrimestre</w:t>
            </w:r>
            <w:r w:rsidR="00A90920" w:rsidRPr="00414207">
              <w:rPr>
                <w:rFonts w:asciiTheme="minorHAnsi" w:hAnsiTheme="minorHAnsi" w:cstheme="minorHAnsi"/>
                <w:sz w:val="24"/>
                <w:szCs w:val="24"/>
              </w:rPr>
              <w:t xml:space="preserve"> de la </w:t>
            </w:r>
            <w:r w:rsidR="006E4BD5" w:rsidRPr="00200B28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</w:rPr>
              <w:t>Licenciatura en Derecho</w:t>
            </w:r>
            <w:r w:rsidR="00E95F79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</w:p>
          <w:p w14:paraId="0EFFC7F1" w14:textId="77777777" w:rsidR="00E95F79" w:rsidRDefault="00E95F79" w:rsidP="00E95F79">
            <w:pPr>
              <w:pStyle w:val="ListBullet"/>
              <w:numPr>
                <w:ilvl w:val="0"/>
                <w:numId w:val="0"/>
              </w:numPr>
              <w:spacing w:line="216" w:lineRule="auto"/>
              <w:ind w:left="7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23D82B3" w14:textId="02E92CD4" w:rsidR="005B4728" w:rsidRPr="00E95F79" w:rsidRDefault="0069693E" w:rsidP="00E95F79">
            <w:pPr>
              <w:pStyle w:val="ListBullet"/>
              <w:numPr>
                <w:ilvl w:val="0"/>
                <w:numId w:val="0"/>
              </w:numPr>
              <w:spacing w:line="216" w:lineRule="auto"/>
              <w:ind w:left="360" w:hanging="36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   </w:t>
            </w:r>
            <w:r w:rsidR="001E10F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="001165C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  </w:t>
            </w:r>
            <w:r w:rsidR="005B4728" w:rsidRPr="00E95F7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Universidad Tecnológica Latinoamericana (UTEL)</w:t>
            </w:r>
            <w:r w:rsidR="00E95F7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="00E95F79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r w:rsidR="00E95F79" w:rsidRPr="001E10FE">
              <w:rPr>
                <w:rFonts w:asciiTheme="minorHAnsi" w:hAnsiTheme="minorHAnsi" w:cstheme="minorHAnsi"/>
                <w:sz w:val="24"/>
                <w:szCs w:val="24"/>
              </w:rPr>
              <w:t>Cursando</w:t>
            </w:r>
            <w:r w:rsidR="00E95F79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14:paraId="5505D40D" w14:textId="6020FF8F" w:rsidR="005B4728" w:rsidRPr="006E4BD5" w:rsidRDefault="001165C2" w:rsidP="0069693E">
            <w:pPr>
              <w:pStyle w:val="ListBullet"/>
              <w:numPr>
                <w:ilvl w:val="0"/>
                <w:numId w:val="20"/>
              </w:numPr>
              <w:spacing w:line="216" w:lineRule="auto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8v</w:t>
            </w:r>
            <w:r w:rsidR="00366E7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</w:t>
            </w:r>
            <w:r w:rsidR="006E4BD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 Cuatrimestre</w:t>
            </w:r>
            <w:r w:rsidR="00607AF8" w:rsidRPr="00414207">
              <w:rPr>
                <w:rFonts w:asciiTheme="minorHAnsi" w:hAnsiTheme="minorHAnsi" w:cstheme="minorHAnsi"/>
                <w:sz w:val="24"/>
                <w:szCs w:val="24"/>
              </w:rPr>
              <w:t xml:space="preserve"> de la </w:t>
            </w:r>
            <w:r w:rsidR="00E95F79" w:rsidRPr="00200B28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</w:rPr>
              <w:t>L</w:t>
            </w:r>
            <w:r w:rsidR="00607AF8" w:rsidRPr="00200B28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</w:rPr>
              <w:t xml:space="preserve">icenciatura en </w:t>
            </w:r>
            <w:r w:rsidR="00E95F79" w:rsidRPr="00200B28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</w:rPr>
              <w:t>C</w:t>
            </w:r>
            <w:r w:rsidR="00607AF8" w:rsidRPr="00200B28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</w:rPr>
              <w:t xml:space="preserve">riminología y </w:t>
            </w:r>
            <w:r w:rsidR="00E95F79" w:rsidRPr="00200B28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</w:rPr>
              <w:t>C</w:t>
            </w:r>
            <w:r w:rsidR="00607AF8" w:rsidRPr="00200B28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</w:rPr>
              <w:t>riminalística</w:t>
            </w:r>
            <w:r w:rsidR="00607AF8" w:rsidRPr="006E4BD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</w:t>
            </w:r>
          </w:p>
          <w:p w14:paraId="656A944B" w14:textId="7BE02A00" w:rsidR="003D1B71" w:rsidRDefault="006E4BD5" w:rsidP="00326B60">
            <w:pPr>
              <w:pStyle w:val="Heading2"/>
              <w:jc w:val="both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CONOCIMIENTOS BASICOS:</w:t>
            </w:r>
          </w:p>
          <w:p w14:paraId="3C4DAD2F" w14:textId="7B7A4730" w:rsidR="0038761D" w:rsidRDefault="00B8595D" w:rsidP="00200B28">
            <w:pPr>
              <w:jc w:val="both"/>
            </w:pPr>
            <w:r>
              <w:t xml:space="preserve">Servicios jurídicos en General, </w:t>
            </w:r>
            <w:r w:rsidR="00616A05">
              <w:t>Corrientes Filosóficas, Sociológicas</w:t>
            </w:r>
            <w:r>
              <w:t xml:space="preserve"> jurídicas</w:t>
            </w:r>
            <w:r w:rsidR="00616A05">
              <w:t xml:space="preserve">, </w:t>
            </w:r>
            <w:r>
              <w:t>Psicológicas, Traducciones Jurídicas,</w:t>
            </w:r>
            <w:r w:rsidR="00616A05">
              <w:t xml:space="preserve"> </w:t>
            </w:r>
            <w:r w:rsidR="006E4BD5">
              <w:t xml:space="preserve">Fundamentos de Investigaciones Criminológicas, </w:t>
            </w:r>
            <w:r w:rsidR="006252D4">
              <w:t>Argumentaciones</w:t>
            </w:r>
            <w:r w:rsidR="00616A05">
              <w:t xml:space="preserve"> Lógicas</w:t>
            </w:r>
            <w:r w:rsidR="006252D4">
              <w:t xml:space="preserve"> Jurídicas, </w:t>
            </w:r>
            <w:r w:rsidR="006E4BD5">
              <w:t xml:space="preserve">Aplicaciones </w:t>
            </w:r>
            <w:r w:rsidR="006252D4">
              <w:t>Prácticas</w:t>
            </w:r>
            <w:r w:rsidR="006E4BD5">
              <w:t xml:space="preserve"> al Derecho, </w:t>
            </w:r>
            <w:r w:rsidR="00616A05">
              <w:t>a</w:t>
            </w:r>
            <w:r w:rsidR="006252D4">
              <w:t>l</w:t>
            </w:r>
            <w:r w:rsidR="006E4BD5">
              <w:t xml:space="preserve"> Delito</w:t>
            </w:r>
            <w:r w:rsidR="006252D4">
              <w:t xml:space="preserve"> y </w:t>
            </w:r>
            <w:r w:rsidR="00616A05">
              <w:t xml:space="preserve">a </w:t>
            </w:r>
            <w:r w:rsidR="006252D4">
              <w:t>sus causes</w:t>
            </w:r>
            <w:r w:rsidR="006E4BD5">
              <w:t>, Asuntos Penales</w:t>
            </w:r>
            <w:r w:rsidR="006252D4">
              <w:t xml:space="preserve"> (Victimología, Penología</w:t>
            </w:r>
            <w:r w:rsidR="00616A05">
              <w:t>,</w:t>
            </w:r>
            <w:r w:rsidR="006252D4">
              <w:t xml:space="preserve"> Policiología)</w:t>
            </w:r>
            <w:r w:rsidR="006E4BD5">
              <w:t xml:space="preserve">, Seguridad </w:t>
            </w:r>
            <w:r w:rsidR="00200B28">
              <w:t>Constitucional,</w:t>
            </w:r>
            <w:r w:rsidR="0038761D">
              <w:t xml:space="preserve"> </w:t>
            </w:r>
            <w:r w:rsidR="0038761D" w:rsidRPr="0038761D">
              <w:t>Investigación criminológica</w:t>
            </w:r>
            <w:r w:rsidR="0038761D">
              <w:t xml:space="preserve">, </w:t>
            </w:r>
            <w:r w:rsidR="0038761D" w:rsidRPr="0038761D">
              <w:t>Documentoscopía y grafoscopía</w:t>
            </w:r>
            <w:r w:rsidR="0038761D">
              <w:t xml:space="preserve">, </w:t>
            </w:r>
            <w:r w:rsidR="0038761D" w:rsidRPr="0038761D">
              <w:t>Juicio oral civil y penal</w:t>
            </w:r>
            <w:r w:rsidR="003F0CFC">
              <w:t>, Derecho Internacional, Historia de las ideas políticas.</w:t>
            </w:r>
          </w:p>
          <w:p w14:paraId="485B0147" w14:textId="1376ACCD" w:rsidR="00200B28" w:rsidRPr="00E95F79" w:rsidRDefault="00200B28" w:rsidP="00200B28">
            <w:pPr>
              <w:jc w:val="both"/>
            </w:pPr>
            <w:r w:rsidRPr="00616A05">
              <w:rPr>
                <w:b/>
                <w:bCs/>
              </w:rPr>
              <w:t>Derechos</w:t>
            </w:r>
            <w:r w:rsidR="00616A05" w:rsidRPr="00616A05">
              <w:rPr>
                <w:b/>
                <w:bCs/>
              </w:rPr>
              <w:t xml:space="preserve"> Generalizados</w:t>
            </w:r>
            <w:r w:rsidR="003F0CFC">
              <w:rPr>
                <w:b/>
                <w:bCs/>
              </w:rPr>
              <w:t>, Internacional,</w:t>
            </w:r>
            <w:r w:rsidR="003F0CFC">
              <w:t xml:space="preserve"> </w:t>
            </w:r>
            <w:r w:rsidR="00616A05">
              <w:t xml:space="preserve">(Aparte </w:t>
            </w:r>
            <w:r w:rsidR="009F0482">
              <w:t>del Derecho Penal, Derecho</w:t>
            </w:r>
            <w:r w:rsidR="000F1B27">
              <w:t xml:space="preserve"> C</w:t>
            </w:r>
            <w:r w:rsidR="00B8595D">
              <w:t>ivil</w:t>
            </w:r>
            <w:r w:rsidR="00616A05">
              <w:t xml:space="preserve">, </w:t>
            </w:r>
            <w:r w:rsidR="009F0482">
              <w:t>Procesal</w:t>
            </w:r>
            <w:r w:rsidR="00B8595D">
              <w:t>, De Bienes, D</w:t>
            </w:r>
            <w:r w:rsidR="00616A05">
              <w:t xml:space="preserve">e Familia, Romanos, Constitucionales, </w:t>
            </w:r>
            <w:r w:rsidR="006E4BD5">
              <w:t xml:space="preserve"> y Garantía institucional</w:t>
            </w:r>
            <w:r w:rsidR="00B8595D">
              <w:t>)</w:t>
            </w:r>
            <w:r w:rsidR="006E4BD5">
              <w:t xml:space="preserve">, </w:t>
            </w:r>
            <w:r w:rsidR="006252D4">
              <w:t xml:space="preserve">Medicina Legal, </w:t>
            </w:r>
            <w:r w:rsidR="00616A05">
              <w:t xml:space="preserve">Informática aplicada a las Ciencias jurídicas, </w:t>
            </w:r>
            <w:r w:rsidR="006252D4">
              <w:t xml:space="preserve">Ciencias Forenses, fotografía Forense, </w:t>
            </w:r>
            <w:r w:rsidR="00B8595D">
              <w:t xml:space="preserve">Metodología en las Investigaciones jurídicas, Panorama Mundial, </w:t>
            </w:r>
            <w:r w:rsidR="006252D4">
              <w:t xml:space="preserve">Métodos y Técnicas de Identificación Humana, </w:t>
            </w:r>
            <w:r w:rsidR="00B8595D">
              <w:t>La antropología, Historia de la Cultura y la Civilización, P</w:t>
            </w:r>
            <w:r w:rsidR="006252D4">
              <w:t xml:space="preserve">sicopatología </w:t>
            </w:r>
            <w:r>
              <w:t>Criminal, Informática</w:t>
            </w:r>
            <w:r w:rsidR="006252D4">
              <w:t xml:space="preserve"> </w:t>
            </w:r>
            <w:r>
              <w:t>Criminal, Sistema</w:t>
            </w:r>
            <w:r w:rsidR="006252D4">
              <w:t xml:space="preserve"> penitenciario</w:t>
            </w:r>
            <w:r w:rsidR="00B8595D">
              <w:t xml:space="preserve"> y Fundamentos básicos de la Historia de la Republica Dominicana</w:t>
            </w:r>
            <w:r w:rsidR="003F0CFC">
              <w:t xml:space="preserve">, Historia del Derecho Regular, Informática Aplicada a las Ciencias jurídicas. </w:t>
            </w:r>
            <w:r w:rsidR="000F1B27">
              <w:t xml:space="preserve">Prosigo con mi carrera hasta lograr los objeticos metas de mi profesión para el servicio </w:t>
            </w:r>
            <w:r w:rsidR="0069693E">
              <w:t>público</w:t>
            </w:r>
            <w:r w:rsidR="000F1B27">
              <w:t xml:space="preserve"> de nuestra </w:t>
            </w:r>
            <w:r w:rsidR="0069693E">
              <w:t>nación</w:t>
            </w:r>
            <w:r w:rsidR="003F0CFC">
              <w:t>.</w:t>
            </w:r>
          </w:p>
          <w:p w14:paraId="2163ABF5" w14:textId="77777777" w:rsidR="005C6299" w:rsidRDefault="005C6299" w:rsidP="005C6299">
            <w:pPr>
              <w:pStyle w:val="Heading2"/>
              <w:jc w:val="both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INGLES COMO 2DA LENGUA</w:t>
            </w:r>
          </w:p>
          <w:p w14:paraId="07C8946C" w14:textId="20A014B3" w:rsidR="005C6299" w:rsidRPr="00E95F79" w:rsidRDefault="005C6299" w:rsidP="005C6299">
            <w:r>
              <w:t xml:space="preserve">Intermédiate Avance </w:t>
            </w:r>
            <w:r w:rsidR="00B017D6">
              <w:t>Level</w:t>
            </w:r>
            <w:r>
              <w:t>, Academia Europea, año y medio en los Estados Unidos., (Hablado, Escrito y Leído)</w:t>
            </w:r>
          </w:p>
          <w:p w14:paraId="34F2B27A" w14:textId="77777777" w:rsidR="005C6299" w:rsidRPr="001E10FE" w:rsidRDefault="005C6299" w:rsidP="005C6299">
            <w:pPr>
              <w:pStyle w:val="Heading2"/>
              <w:jc w:val="both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CURSOS TECNICOS DE APOYO UTEL y SDQ: </w:t>
            </w:r>
          </w:p>
          <w:p w14:paraId="5DB5B17C" w14:textId="77777777" w:rsidR="005C6299" w:rsidRPr="00616A05" w:rsidRDefault="005C6299" w:rsidP="005C6299">
            <w:r w:rsidRPr="000F1B27">
              <w:t>Elementos Básicos de Microsoft Office</w:t>
            </w:r>
            <w:r>
              <w:t xml:space="preserve">, </w:t>
            </w:r>
            <w:r w:rsidRPr="0069693E">
              <w:t>Habilidades directivas</w:t>
            </w:r>
            <w:r>
              <w:t xml:space="preserve">, </w:t>
            </w:r>
            <w:r w:rsidRPr="0069693E">
              <w:t>Inteligencia emocional</w:t>
            </w:r>
            <w:r>
              <w:t xml:space="preserve">, </w:t>
            </w:r>
            <w:r w:rsidRPr="0069693E">
              <w:t>Introducción a Microsoft Word</w:t>
            </w:r>
            <w:r>
              <w:t>, Matemáticas Fáciles y Útiles, Fotografía y Photoshop.</w:t>
            </w:r>
          </w:p>
          <w:p w14:paraId="1E66C09C" w14:textId="6265D653" w:rsidR="005C6299" w:rsidRPr="00E95F79" w:rsidRDefault="005C6299" w:rsidP="005C6299">
            <w:pPr>
              <w:pStyle w:val="Heading2"/>
              <w:jc w:val="both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HABILIDAD DE LIDEREZGO</w:t>
            </w:r>
            <w:r w:rsidR="003F0CFC">
              <w:rPr>
                <w:rFonts w:asciiTheme="minorHAnsi" w:hAnsiTheme="minorHAnsi" w:cstheme="minorHAnsi"/>
                <w:szCs w:val="24"/>
              </w:rPr>
              <w:t xml:space="preserve"> y </w:t>
            </w:r>
            <w:r w:rsidR="004640CC">
              <w:rPr>
                <w:rFonts w:asciiTheme="minorHAnsi" w:hAnsiTheme="minorHAnsi" w:cstheme="minorHAnsi"/>
                <w:szCs w:val="24"/>
              </w:rPr>
              <w:t>COMUNICACION:</w:t>
            </w:r>
          </w:p>
          <w:p w14:paraId="66F7DCFD" w14:textId="77777777" w:rsidR="005C6299" w:rsidRPr="00414207" w:rsidRDefault="005C6299" w:rsidP="005C6299">
            <w:pPr>
              <w:jc w:val="both"/>
              <w:rPr>
                <w:sz w:val="24"/>
                <w:szCs w:val="24"/>
              </w:rPr>
            </w:pPr>
            <w:r w:rsidRPr="00414207">
              <w:rPr>
                <w:sz w:val="24"/>
                <w:szCs w:val="24"/>
              </w:rPr>
              <w:t xml:space="preserve">Manejo de grupos sociales, </w:t>
            </w:r>
            <w:r>
              <w:rPr>
                <w:sz w:val="24"/>
                <w:szCs w:val="24"/>
              </w:rPr>
              <w:t xml:space="preserve">institucionales, </w:t>
            </w:r>
            <w:r w:rsidRPr="00414207">
              <w:rPr>
                <w:sz w:val="24"/>
                <w:szCs w:val="24"/>
              </w:rPr>
              <w:t xml:space="preserve">comunitarios, eclesiásticos, clubes, campamentos, competencias, manejo de equipos directivos, </w:t>
            </w:r>
            <w:r>
              <w:rPr>
                <w:sz w:val="24"/>
                <w:szCs w:val="24"/>
              </w:rPr>
              <w:t xml:space="preserve">equipos de sonidos, </w:t>
            </w:r>
            <w:r w:rsidRPr="00414207">
              <w:rPr>
                <w:sz w:val="24"/>
                <w:szCs w:val="24"/>
              </w:rPr>
              <w:t>equipos electrónicos, Etc.</w:t>
            </w:r>
          </w:p>
          <w:p w14:paraId="1CE71144" w14:textId="5413946E" w:rsidR="005C6299" w:rsidRPr="00414207" w:rsidRDefault="005C6299" w:rsidP="005C6299">
            <w:pPr>
              <w:rPr>
                <w:sz w:val="24"/>
                <w:szCs w:val="24"/>
              </w:rPr>
            </w:pPr>
            <w:r w:rsidRPr="00414207">
              <w:rPr>
                <w:sz w:val="24"/>
                <w:szCs w:val="24"/>
              </w:rPr>
              <w:t>Habilidades y Destrezas comunicativas</w:t>
            </w:r>
            <w:r>
              <w:rPr>
                <w:sz w:val="24"/>
                <w:szCs w:val="24"/>
              </w:rPr>
              <w:t xml:space="preserve"> para dirigir reuniones grupales, soy Cantante y dirigente en la iglesia que pertenezco</w:t>
            </w:r>
            <w:r w:rsidR="004640CC">
              <w:rPr>
                <w:sz w:val="24"/>
                <w:szCs w:val="24"/>
              </w:rPr>
              <w:t>.</w:t>
            </w:r>
          </w:p>
          <w:p w14:paraId="678E26A5" w14:textId="77777777" w:rsidR="005C6299" w:rsidRPr="00414207" w:rsidRDefault="005C6299" w:rsidP="005C6299">
            <w:pPr>
              <w:pStyle w:val="Heading2"/>
              <w:jc w:val="both"/>
              <w:rPr>
                <w:rFonts w:asciiTheme="minorHAnsi" w:hAnsiTheme="minorHAnsi" w:cstheme="minorHAnsi"/>
                <w:szCs w:val="24"/>
              </w:rPr>
            </w:pPr>
            <w:r w:rsidRPr="00414207">
              <w:rPr>
                <w:rFonts w:asciiTheme="minorHAnsi" w:hAnsiTheme="minorHAnsi" w:cstheme="minorHAnsi"/>
                <w:szCs w:val="24"/>
              </w:rPr>
              <w:lastRenderedPageBreak/>
              <w:t>REFERENCIAS:</w:t>
            </w:r>
          </w:p>
          <w:p w14:paraId="536D6E54" w14:textId="77777777" w:rsidR="005C6299" w:rsidRPr="00414207" w:rsidRDefault="005C6299" w:rsidP="005C6299">
            <w:pPr>
              <w:spacing w:line="21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14207">
              <w:rPr>
                <w:rFonts w:asciiTheme="minorHAnsi" w:hAnsiTheme="minorHAnsi" w:cstheme="minorHAnsi"/>
                <w:sz w:val="24"/>
                <w:szCs w:val="24"/>
              </w:rPr>
              <w:t>Radames Martínez:    8098477470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</w:p>
          <w:p w14:paraId="282E81B5" w14:textId="77777777" w:rsidR="005C6299" w:rsidRDefault="005C6299" w:rsidP="005C6299">
            <w:pPr>
              <w:spacing w:line="21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14207">
              <w:rPr>
                <w:rFonts w:asciiTheme="minorHAnsi" w:hAnsiTheme="minorHAnsi" w:cstheme="minorHAnsi"/>
                <w:sz w:val="24"/>
                <w:szCs w:val="24"/>
              </w:rPr>
              <w:t>Víctor Méndez:           8299869314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, 8095273761</w:t>
            </w:r>
          </w:p>
          <w:p w14:paraId="6E4E71D9" w14:textId="1B32B387" w:rsidR="00DC7B08" w:rsidRDefault="005C6299" w:rsidP="005C6299">
            <w:pPr>
              <w:spacing w:line="21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Licda. Sandra Abreu:  8298427050, 8096848861</w:t>
            </w:r>
          </w:p>
          <w:p w14:paraId="100018F4" w14:textId="77777777" w:rsidR="00DC7B08" w:rsidRPr="003F0CFC" w:rsidRDefault="00DC7B08" w:rsidP="00326B60">
            <w:pPr>
              <w:spacing w:line="216" w:lineRule="auto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7A73B1B1" w14:textId="77777777" w:rsidR="00E75C78" w:rsidRDefault="00E75C78" w:rsidP="00BB40FF">
            <w:pPr>
              <w:spacing w:line="216" w:lineRule="auto"/>
              <w:jc w:val="right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</w:p>
          <w:p w14:paraId="70BB1206" w14:textId="77777777" w:rsidR="00E75C78" w:rsidRDefault="00E75C78" w:rsidP="00BB40FF">
            <w:pPr>
              <w:spacing w:line="216" w:lineRule="auto"/>
              <w:jc w:val="right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</w:p>
          <w:p w14:paraId="3626EBE5" w14:textId="77777777" w:rsidR="00E75C78" w:rsidRDefault="00DC7B08" w:rsidP="00BB40FF">
            <w:pPr>
              <w:spacing w:line="216" w:lineRule="auto"/>
              <w:jc w:val="right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r w:rsidRPr="003F0CFC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 xml:space="preserve">CERTIFICADOS DE LOS </w:t>
            </w:r>
          </w:p>
          <w:p w14:paraId="5DD47C9C" w14:textId="399221C9" w:rsidR="00DC7B08" w:rsidRDefault="00DC7B08" w:rsidP="00BB40FF">
            <w:pPr>
              <w:spacing w:line="216" w:lineRule="auto"/>
              <w:jc w:val="right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r w:rsidRPr="003F0CFC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 xml:space="preserve">CURSOS </w:t>
            </w:r>
            <w:bookmarkStart w:id="1" w:name="_Hlk116908571"/>
            <w:r w:rsidRPr="003F0CFC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TECNICOS</w:t>
            </w:r>
            <w:bookmarkEnd w:id="1"/>
          </w:p>
          <w:p w14:paraId="09CDF014" w14:textId="77777777" w:rsidR="00273BB9" w:rsidRDefault="00273BB9" w:rsidP="00273BB9">
            <w:pPr>
              <w:spacing w:line="216" w:lineRule="auto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</w:p>
          <w:p w14:paraId="0E7DFF27" w14:textId="77777777" w:rsidR="00E75C78" w:rsidRDefault="00E75C78" w:rsidP="00273BB9">
            <w:pPr>
              <w:spacing w:line="216" w:lineRule="auto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</w:p>
          <w:p w14:paraId="0594816F" w14:textId="0E347BCC" w:rsidR="00E75C78" w:rsidRPr="00EF0C04" w:rsidRDefault="00E75C78" w:rsidP="00273BB9">
            <w:pPr>
              <w:spacing w:line="216" w:lineRule="auto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</w:tr>
      <w:bookmarkEnd w:id="0"/>
      <w:tr w:rsidR="003D1B71" w:rsidRPr="00414207" w14:paraId="1EA5D1DC" w14:textId="77777777" w:rsidTr="0069693E">
        <w:trPr>
          <w:trHeight w:val="1164"/>
        </w:trPr>
        <w:tc>
          <w:tcPr>
            <w:tcW w:w="720" w:type="dxa"/>
          </w:tcPr>
          <w:p w14:paraId="11D4E4D5" w14:textId="77777777" w:rsidR="003D1B71" w:rsidRPr="00414207" w:rsidRDefault="003D1B71">
            <w:pPr>
              <w:pStyle w:val="BodyText"/>
              <w:kinsoku w:val="0"/>
              <w:overflowPunct w:val="0"/>
              <w:rPr>
                <w:color w:val="0072C7" w:themeColor="accent2"/>
                <w:sz w:val="24"/>
                <w:szCs w:val="24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2F5B6CF0" w14:textId="77777777" w:rsidR="003D1B71" w:rsidRPr="00414207" w:rsidRDefault="003D1B71">
            <w:pPr>
              <w:pStyle w:val="BodyText"/>
              <w:kinsoku w:val="0"/>
              <w:overflowPunct w:val="0"/>
              <w:rPr>
                <w:color w:val="0072C7" w:themeColor="accent2"/>
                <w:sz w:val="24"/>
                <w:szCs w:val="24"/>
                <w:lang w:val="es-ES_tradnl"/>
              </w:rPr>
            </w:pPr>
          </w:p>
        </w:tc>
        <w:tc>
          <w:tcPr>
            <w:tcW w:w="568" w:type="dxa"/>
            <w:vMerge/>
          </w:tcPr>
          <w:p w14:paraId="616EF772" w14:textId="77777777" w:rsidR="003D1B71" w:rsidRPr="00414207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4"/>
                <w:szCs w:val="24"/>
                <w:lang w:val="es-ES_tradnl"/>
              </w:rPr>
            </w:pPr>
          </w:p>
        </w:tc>
        <w:tc>
          <w:tcPr>
            <w:tcW w:w="6696" w:type="dxa"/>
            <w:vMerge/>
          </w:tcPr>
          <w:p w14:paraId="7917BC75" w14:textId="77777777" w:rsidR="003D1B71" w:rsidRPr="00414207" w:rsidRDefault="003D1B71" w:rsidP="00326B60">
            <w:pPr>
              <w:jc w:val="both"/>
              <w:rPr>
                <w:sz w:val="24"/>
                <w:szCs w:val="24"/>
                <w:lang w:val="es-ES_tradnl"/>
              </w:rPr>
            </w:pPr>
          </w:p>
        </w:tc>
      </w:tr>
      <w:tr w:rsidR="003D1B71" w:rsidRPr="00414207" w14:paraId="386F9055" w14:textId="77777777" w:rsidTr="0069693E">
        <w:trPr>
          <w:trHeight w:val="543"/>
        </w:trPr>
        <w:tc>
          <w:tcPr>
            <w:tcW w:w="720" w:type="dxa"/>
          </w:tcPr>
          <w:p w14:paraId="5A70BA6A" w14:textId="77777777" w:rsidR="003D1B71" w:rsidRPr="00414207" w:rsidRDefault="003D1B71" w:rsidP="006D79A8">
            <w:pPr>
              <w:pStyle w:val="Informacin"/>
              <w:jc w:val="center"/>
              <w:rPr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1AC5804" w14:textId="77777777" w:rsidR="003D1B71" w:rsidRPr="00414207" w:rsidRDefault="003D1B71" w:rsidP="006D79A8">
            <w:pPr>
              <w:pStyle w:val="Informacin"/>
              <w:jc w:val="center"/>
              <w:rPr>
                <w:rStyle w:val="Strong"/>
                <w:b w:val="0"/>
                <w:bCs w:val="0"/>
                <w:color w:val="666666"/>
                <w:sz w:val="24"/>
                <w:szCs w:val="24"/>
                <w:lang w:val="es-ES_tradnl"/>
              </w:rPr>
            </w:pPr>
            <w:r w:rsidRPr="00414207">
              <w:rPr>
                <w:noProof/>
                <w:sz w:val="24"/>
                <w:szCs w:val="24"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040B6199" wp14:editId="43ABE22E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60D52B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11E4D79" w14:textId="77777777" w:rsidR="003F3333" w:rsidRPr="00414207" w:rsidRDefault="003F3333" w:rsidP="00380FD1">
            <w:pPr>
              <w:pStyle w:val="Informacin"/>
              <w:rPr>
                <w:b/>
                <w:bCs/>
                <w:sz w:val="24"/>
                <w:szCs w:val="24"/>
                <w:lang w:val="es-ES_tradnl"/>
              </w:rPr>
            </w:pPr>
            <w:r w:rsidRPr="00414207">
              <w:rPr>
                <w:b/>
                <w:bCs/>
                <w:sz w:val="24"/>
                <w:szCs w:val="24"/>
                <w:lang w:val="es-ES_tradnl"/>
              </w:rPr>
              <w:t>Urb. Brisas del Ozama</w:t>
            </w:r>
          </w:p>
          <w:p w14:paraId="4ED821A6" w14:textId="202C7E2D" w:rsidR="003F3333" w:rsidRPr="00414207" w:rsidRDefault="003F3333" w:rsidP="00380FD1">
            <w:pPr>
              <w:pStyle w:val="Informacin"/>
              <w:rPr>
                <w:b/>
                <w:bCs/>
                <w:sz w:val="24"/>
                <w:szCs w:val="24"/>
                <w:lang w:val="es-ES_tradnl"/>
              </w:rPr>
            </w:pPr>
            <w:r w:rsidRPr="00414207">
              <w:rPr>
                <w:b/>
                <w:bCs/>
                <w:sz w:val="24"/>
                <w:szCs w:val="24"/>
                <w:lang w:val="es-ES_tradnl"/>
              </w:rPr>
              <w:t xml:space="preserve">Santo Domingo Este </w:t>
            </w:r>
          </w:p>
        </w:tc>
        <w:tc>
          <w:tcPr>
            <w:tcW w:w="568" w:type="dxa"/>
            <w:vMerge/>
          </w:tcPr>
          <w:p w14:paraId="548FB57F" w14:textId="77777777" w:rsidR="003D1B71" w:rsidRPr="00414207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4"/>
                <w:szCs w:val="24"/>
                <w:lang w:val="es-ES_tradnl"/>
              </w:rPr>
            </w:pPr>
          </w:p>
        </w:tc>
        <w:tc>
          <w:tcPr>
            <w:tcW w:w="6696" w:type="dxa"/>
            <w:vMerge/>
          </w:tcPr>
          <w:p w14:paraId="28329AF6" w14:textId="77777777" w:rsidR="003D1B71" w:rsidRPr="00414207" w:rsidRDefault="003D1B71" w:rsidP="00326B60">
            <w:pPr>
              <w:pStyle w:val="Heading1"/>
              <w:jc w:val="both"/>
              <w:rPr>
                <w:sz w:val="24"/>
                <w:szCs w:val="24"/>
                <w:lang w:val="es-ES_tradnl"/>
              </w:rPr>
            </w:pPr>
          </w:p>
        </w:tc>
      </w:tr>
      <w:tr w:rsidR="003D1B71" w:rsidRPr="00414207" w14:paraId="2F65C222" w14:textId="77777777" w:rsidTr="0069693E">
        <w:trPr>
          <w:trHeight w:val="183"/>
        </w:trPr>
        <w:tc>
          <w:tcPr>
            <w:tcW w:w="720" w:type="dxa"/>
          </w:tcPr>
          <w:p w14:paraId="2B00D2DD" w14:textId="77777777" w:rsidR="003D1B71" w:rsidRPr="00414207" w:rsidRDefault="003D1B71" w:rsidP="00222466">
            <w:pPr>
              <w:pStyle w:val="NoSpacing"/>
              <w:rPr>
                <w:color w:val="666666"/>
                <w:sz w:val="24"/>
                <w:szCs w:val="24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9A634C9" w14:textId="77777777" w:rsidR="003D1B71" w:rsidRPr="00414207" w:rsidRDefault="003D1B71" w:rsidP="00222466">
            <w:pPr>
              <w:pStyle w:val="NoSpacing"/>
              <w:rPr>
                <w:color w:val="666666"/>
                <w:sz w:val="24"/>
                <w:szCs w:val="24"/>
                <w:lang w:val="es-ES_tradnl"/>
              </w:rPr>
            </w:pPr>
          </w:p>
        </w:tc>
        <w:tc>
          <w:tcPr>
            <w:tcW w:w="568" w:type="dxa"/>
            <w:vMerge/>
          </w:tcPr>
          <w:p w14:paraId="5843EE51" w14:textId="77777777" w:rsidR="003D1B71" w:rsidRPr="00414207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4"/>
                <w:szCs w:val="24"/>
                <w:lang w:val="es-ES_tradnl"/>
              </w:rPr>
            </w:pPr>
          </w:p>
        </w:tc>
        <w:tc>
          <w:tcPr>
            <w:tcW w:w="6696" w:type="dxa"/>
            <w:vMerge/>
          </w:tcPr>
          <w:p w14:paraId="411A7776" w14:textId="77777777" w:rsidR="003D1B71" w:rsidRPr="00414207" w:rsidRDefault="003D1B71" w:rsidP="00326B60">
            <w:pPr>
              <w:pStyle w:val="Heading1"/>
              <w:jc w:val="both"/>
              <w:rPr>
                <w:sz w:val="24"/>
                <w:szCs w:val="24"/>
                <w:lang w:val="es-ES_tradnl"/>
              </w:rPr>
            </w:pPr>
          </w:p>
        </w:tc>
      </w:tr>
      <w:tr w:rsidR="003D1B71" w:rsidRPr="00414207" w14:paraId="4C1B71AE" w14:textId="77777777" w:rsidTr="0069693E">
        <w:trPr>
          <w:trHeight w:val="624"/>
        </w:trPr>
        <w:tc>
          <w:tcPr>
            <w:tcW w:w="720" w:type="dxa"/>
          </w:tcPr>
          <w:p w14:paraId="6DD56B24" w14:textId="77777777" w:rsidR="003D1B71" w:rsidRPr="00414207" w:rsidRDefault="003D1B71" w:rsidP="006D79A8">
            <w:pPr>
              <w:pStyle w:val="Informacin"/>
              <w:jc w:val="center"/>
              <w:rPr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F7C2749" w14:textId="77777777" w:rsidR="003D1B71" w:rsidRPr="00414207" w:rsidRDefault="003D1B71" w:rsidP="006D79A8">
            <w:pPr>
              <w:pStyle w:val="Informacin"/>
              <w:jc w:val="center"/>
              <w:rPr>
                <w:color w:val="666666"/>
                <w:sz w:val="24"/>
                <w:szCs w:val="24"/>
                <w:lang w:val="es-ES_tradnl"/>
              </w:rPr>
            </w:pPr>
            <w:r w:rsidRPr="00414207">
              <w:rPr>
                <w:noProof/>
                <w:sz w:val="24"/>
                <w:szCs w:val="24"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3410D002" wp14:editId="0408B9A4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BB95D8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BD9984E" w14:textId="3BB9270E" w:rsidR="002D4118" w:rsidRPr="00414207" w:rsidRDefault="003F3333" w:rsidP="00380FD1">
            <w:pPr>
              <w:pStyle w:val="Informacin"/>
              <w:rPr>
                <w:b/>
                <w:bCs/>
                <w:sz w:val="24"/>
                <w:szCs w:val="24"/>
                <w:lang w:val="es-ES_tradnl"/>
              </w:rPr>
            </w:pPr>
            <w:r w:rsidRPr="00414207">
              <w:rPr>
                <w:b/>
                <w:bCs/>
                <w:sz w:val="24"/>
                <w:szCs w:val="24"/>
                <w:lang w:val="es-ES_tradnl"/>
              </w:rPr>
              <w:t>8297441278</w:t>
            </w:r>
          </w:p>
          <w:p w14:paraId="71D31B8C" w14:textId="0C92D0E2" w:rsidR="002D4118" w:rsidRPr="00414207" w:rsidRDefault="003F3333" w:rsidP="00380FD1">
            <w:pPr>
              <w:pStyle w:val="Informacin"/>
              <w:rPr>
                <w:b/>
                <w:bCs/>
                <w:sz w:val="24"/>
                <w:szCs w:val="24"/>
                <w:lang w:val="es-ES_tradnl"/>
              </w:rPr>
            </w:pPr>
            <w:r w:rsidRPr="00414207">
              <w:rPr>
                <w:b/>
                <w:bCs/>
                <w:sz w:val="24"/>
                <w:szCs w:val="24"/>
                <w:lang w:val="es-ES_tradnl"/>
              </w:rPr>
              <w:t>8092511278</w:t>
            </w:r>
          </w:p>
          <w:p w14:paraId="161F1860" w14:textId="4C193979" w:rsidR="003D1B71" w:rsidRPr="00414207" w:rsidRDefault="00734015" w:rsidP="00380FD1">
            <w:pPr>
              <w:pStyle w:val="Informacin"/>
              <w:rPr>
                <w:b/>
                <w:bCs/>
                <w:sz w:val="24"/>
                <w:szCs w:val="24"/>
                <w:lang w:val="es-ES_tradnl"/>
              </w:rPr>
            </w:pPr>
            <w:r w:rsidRPr="00414207">
              <w:rPr>
                <w:b/>
                <w:bCs/>
                <w:sz w:val="24"/>
                <w:szCs w:val="24"/>
                <w:lang w:val="es-ES_tradnl"/>
              </w:rPr>
              <w:t>809</w:t>
            </w:r>
            <w:r w:rsidR="003F3333" w:rsidRPr="00414207">
              <w:rPr>
                <w:b/>
                <w:bCs/>
                <w:sz w:val="24"/>
                <w:szCs w:val="24"/>
                <w:lang w:val="es-ES_tradnl"/>
              </w:rPr>
              <w:t>2344475</w:t>
            </w:r>
          </w:p>
          <w:p w14:paraId="7EBEAEEB" w14:textId="257ABDF8" w:rsidR="003F3333" w:rsidRPr="00414207" w:rsidRDefault="003F3333" w:rsidP="00380FD1">
            <w:pPr>
              <w:pStyle w:val="Informacin"/>
              <w:rPr>
                <w:b/>
                <w:bCs/>
                <w:sz w:val="24"/>
                <w:szCs w:val="24"/>
                <w:lang w:val="es-ES_tradnl"/>
              </w:rPr>
            </w:pPr>
            <w:r w:rsidRPr="00414207">
              <w:rPr>
                <w:b/>
                <w:bCs/>
                <w:sz w:val="24"/>
                <w:szCs w:val="24"/>
                <w:lang w:val="es-ES_tradnl"/>
              </w:rPr>
              <w:t>8093883119</w:t>
            </w:r>
          </w:p>
          <w:p w14:paraId="48FBE1E1" w14:textId="6EDC8FB5" w:rsidR="00AC7900" w:rsidRPr="00414207" w:rsidRDefault="00AC7900" w:rsidP="002D4118">
            <w:pPr>
              <w:pStyle w:val="Informacin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568" w:type="dxa"/>
            <w:vMerge/>
          </w:tcPr>
          <w:p w14:paraId="02153DB9" w14:textId="77777777" w:rsidR="003D1B71" w:rsidRPr="00414207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4"/>
                <w:szCs w:val="24"/>
                <w:lang w:val="es-ES_tradnl"/>
              </w:rPr>
            </w:pPr>
          </w:p>
        </w:tc>
        <w:tc>
          <w:tcPr>
            <w:tcW w:w="6696" w:type="dxa"/>
            <w:vMerge/>
          </w:tcPr>
          <w:p w14:paraId="03ED928A" w14:textId="77777777" w:rsidR="003D1B71" w:rsidRPr="00414207" w:rsidRDefault="003D1B71" w:rsidP="00326B60">
            <w:pPr>
              <w:pStyle w:val="Heading1"/>
              <w:jc w:val="both"/>
              <w:rPr>
                <w:sz w:val="24"/>
                <w:szCs w:val="24"/>
                <w:lang w:val="es-ES_tradnl"/>
              </w:rPr>
            </w:pPr>
          </w:p>
        </w:tc>
      </w:tr>
      <w:tr w:rsidR="003D1B71" w:rsidRPr="00414207" w14:paraId="3EF9DD35" w14:textId="77777777" w:rsidTr="0069693E">
        <w:trPr>
          <w:trHeight w:val="183"/>
        </w:trPr>
        <w:tc>
          <w:tcPr>
            <w:tcW w:w="720" w:type="dxa"/>
          </w:tcPr>
          <w:p w14:paraId="53E4FDDC" w14:textId="77777777" w:rsidR="003D1B71" w:rsidRPr="00414207" w:rsidRDefault="003D1B71" w:rsidP="00B6466C">
            <w:pPr>
              <w:pStyle w:val="NoSpacing"/>
              <w:rPr>
                <w:color w:val="666666"/>
                <w:sz w:val="24"/>
                <w:szCs w:val="24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2EBD3CA" w14:textId="77777777" w:rsidR="003D1B71" w:rsidRPr="00414207" w:rsidRDefault="003D1B71" w:rsidP="00B6466C">
            <w:pPr>
              <w:pStyle w:val="NoSpacing"/>
              <w:rPr>
                <w:color w:val="666666"/>
                <w:sz w:val="24"/>
                <w:szCs w:val="24"/>
                <w:lang w:val="es-ES_tradnl"/>
              </w:rPr>
            </w:pPr>
          </w:p>
        </w:tc>
        <w:tc>
          <w:tcPr>
            <w:tcW w:w="568" w:type="dxa"/>
            <w:vMerge/>
          </w:tcPr>
          <w:p w14:paraId="7C28B150" w14:textId="77777777" w:rsidR="003D1B71" w:rsidRPr="00414207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4"/>
                <w:szCs w:val="24"/>
                <w:lang w:val="es-ES_tradnl"/>
              </w:rPr>
            </w:pPr>
          </w:p>
        </w:tc>
        <w:tc>
          <w:tcPr>
            <w:tcW w:w="6696" w:type="dxa"/>
            <w:vMerge/>
          </w:tcPr>
          <w:p w14:paraId="40274E76" w14:textId="77777777" w:rsidR="003D1B71" w:rsidRPr="00414207" w:rsidRDefault="003D1B71" w:rsidP="00326B60">
            <w:pPr>
              <w:pStyle w:val="Heading1"/>
              <w:jc w:val="both"/>
              <w:rPr>
                <w:sz w:val="24"/>
                <w:szCs w:val="24"/>
                <w:lang w:val="es-ES_tradnl"/>
              </w:rPr>
            </w:pPr>
          </w:p>
        </w:tc>
      </w:tr>
      <w:tr w:rsidR="003D1B71" w:rsidRPr="00414207" w14:paraId="2996D4D5" w14:textId="77777777" w:rsidTr="0069693E">
        <w:trPr>
          <w:trHeight w:val="633"/>
        </w:trPr>
        <w:tc>
          <w:tcPr>
            <w:tcW w:w="720" w:type="dxa"/>
          </w:tcPr>
          <w:p w14:paraId="12A81A04" w14:textId="77777777" w:rsidR="003D1B71" w:rsidRPr="00414207" w:rsidRDefault="003D1B71" w:rsidP="006D79A8">
            <w:pPr>
              <w:pStyle w:val="Informacin"/>
              <w:jc w:val="center"/>
              <w:rPr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5FAC42C" w14:textId="77777777" w:rsidR="003D1B71" w:rsidRPr="00414207" w:rsidRDefault="003D1B71" w:rsidP="006D79A8">
            <w:pPr>
              <w:pStyle w:val="Informacin"/>
              <w:jc w:val="center"/>
              <w:rPr>
                <w:color w:val="666666"/>
                <w:sz w:val="24"/>
                <w:szCs w:val="24"/>
                <w:lang w:val="es-ES_tradnl"/>
              </w:rPr>
            </w:pPr>
            <w:r w:rsidRPr="00414207">
              <w:rPr>
                <w:noProof/>
                <w:sz w:val="24"/>
                <w:szCs w:val="24"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DC6850B" wp14:editId="23EAE73E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EF6AA5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Icono de correo electrónico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044B915" w14:textId="4116AF2C" w:rsidR="005100F3" w:rsidRPr="005100F3" w:rsidRDefault="00000000" w:rsidP="003F3333">
            <w:pPr>
              <w:pStyle w:val="Informacin"/>
              <w:spacing w:line="276" w:lineRule="auto"/>
              <w:rPr>
                <w:b/>
                <w:bCs/>
                <w:color w:val="0563C1" w:themeColor="hyperlink"/>
                <w:sz w:val="24"/>
                <w:szCs w:val="24"/>
                <w:u w:val="single"/>
                <w:lang w:val="es-ES_tradnl"/>
              </w:rPr>
            </w:pPr>
            <w:hyperlink r:id="rId17" w:history="1">
              <w:r w:rsidR="003F3333" w:rsidRPr="00414207">
                <w:rPr>
                  <w:rStyle w:val="Hyperlink"/>
                  <w:b/>
                  <w:bCs/>
                  <w:sz w:val="24"/>
                  <w:szCs w:val="24"/>
                  <w:lang w:val="es-ES_tradnl"/>
                </w:rPr>
                <w:t>quincyxavierojas48e@gmail.com</w:t>
              </w:r>
            </w:hyperlink>
            <w:r w:rsidR="005100F3">
              <w:rPr>
                <w:rStyle w:val="Hyperlink"/>
                <w:b/>
                <w:bCs/>
                <w:sz w:val="24"/>
                <w:szCs w:val="24"/>
                <w:lang w:val="es-ES_tradnl"/>
              </w:rPr>
              <w:t xml:space="preserve"> </w:t>
            </w:r>
            <w:r w:rsidR="00880308">
              <w:rPr>
                <w:rStyle w:val="Hyperlink"/>
                <w:b/>
                <w:bCs/>
                <w:sz w:val="24"/>
                <w:szCs w:val="24"/>
                <w:lang w:val="es-ES_tradnl"/>
              </w:rPr>
              <w:t xml:space="preserve"> </w:t>
            </w:r>
          </w:p>
        </w:tc>
        <w:tc>
          <w:tcPr>
            <w:tcW w:w="568" w:type="dxa"/>
            <w:vMerge/>
          </w:tcPr>
          <w:p w14:paraId="377D2017" w14:textId="77777777" w:rsidR="003D1B71" w:rsidRPr="00414207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4"/>
                <w:szCs w:val="24"/>
                <w:lang w:val="es-ES_tradnl"/>
              </w:rPr>
            </w:pPr>
          </w:p>
        </w:tc>
        <w:tc>
          <w:tcPr>
            <w:tcW w:w="6696" w:type="dxa"/>
            <w:vMerge/>
          </w:tcPr>
          <w:p w14:paraId="5644D471" w14:textId="77777777" w:rsidR="003D1B71" w:rsidRPr="00414207" w:rsidRDefault="003D1B71" w:rsidP="00326B60">
            <w:pPr>
              <w:pStyle w:val="Heading1"/>
              <w:jc w:val="both"/>
              <w:rPr>
                <w:sz w:val="24"/>
                <w:szCs w:val="24"/>
                <w:lang w:val="es-ES_tradnl"/>
              </w:rPr>
            </w:pPr>
          </w:p>
        </w:tc>
      </w:tr>
      <w:tr w:rsidR="003D1B71" w:rsidRPr="00414207" w14:paraId="3DBEC82A" w14:textId="77777777" w:rsidTr="0069693E">
        <w:trPr>
          <w:trHeight w:val="174"/>
        </w:trPr>
        <w:tc>
          <w:tcPr>
            <w:tcW w:w="720" w:type="dxa"/>
          </w:tcPr>
          <w:p w14:paraId="1A6FCACB" w14:textId="77777777" w:rsidR="003D1B71" w:rsidRPr="00414207" w:rsidRDefault="003D1B71" w:rsidP="00B6466C">
            <w:pPr>
              <w:pStyle w:val="NoSpacing"/>
              <w:rPr>
                <w:color w:val="666666"/>
                <w:sz w:val="24"/>
                <w:szCs w:val="24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DC3984D" w14:textId="77777777" w:rsidR="003D1B71" w:rsidRPr="00414207" w:rsidRDefault="003D1B71" w:rsidP="00B6466C">
            <w:pPr>
              <w:pStyle w:val="NoSpacing"/>
              <w:rPr>
                <w:color w:val="666666"/>
                <w:sz w:val="24"/>
                <w:szCs w:val="24"/>
                <w:lang w:val="es-ES_tradnl"/>
              </w:rPr>
            </w:pPr>
          </w:p>
        </w:tc>
        <w:tc>
          <w:tcPr>
            <w:tcW w:w="568" w:type="dxa"/>
            <w:vMerge/>
          </w:tcPr>
          <w:p w14:paraId="63B6918B" w14:textId="77777777" w:rsidR="003D1B71" w:rsidRPr="00414207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4"/>
                <w:szCs w:val="24"/>
                <w:lang w:val="es-ES_tradnl"/>
              </w:rPr>
            </w:pPr>
          </w:p>
        </w:tc>
        <w:tc>
          <w:tcPr>
            <w:tcW w:w="6696" w:type="dxa"/>
            <w:vMerge/>
          </w:tcPr>
          <w:p w14:paraId="6DFA7DF3" w14:textId="77777777" w:rsidR="003D1B71" w:rsidRPr="00414207" w:rsidRDefault="003D1B71" w:rsidP="00326B60">
            <w:pPr>
              <w:pStyle w:val="Heading1"/>
              <w:jc w:val="both"/>
              <w:rPr>
                <w:sz w:val="24"/>
                <w:szCs w:val="24"/>
                <w:lang w:val="es-ES_tradnl"/>
              </w:rPr>
            </w:pPr>
          </w:p>
        </w:tc>
      </w:tr>
      <w:tr w:rsidR="003D1B71" w:rsidRPr="00414207" w14:paraId="08F347F0" w14:textId="77777777" w:rsidTr="0069693E">
        <w:trPr>
          <w:trHeight w:val="633"/>
        </w:trPr>
        <w:tc>
          <w:tcPr>
            <w:tcW w:w="720" w:type="dxa"/>
          </w:tcPr>
          <w:p w14:paraId="5B11DAE2" w14:textId="77777777" w:rsidR="003D1B71" w:rsidRPr="00414207" w:rsidRDefault="003D1B71" w:rsidP="006D79A8">
            <w:pPr>
              <w:pStyle w:val="Informacin"/>
              <w:jc w:val="center"/>
              <w:rPr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706F1F5" w14:textId="08F85E14" w:rsidR="003D1B71" w:rsidRPr="00414207" w:rsidRDefault="003D1B71" w:rsidP="006D79A8">
            <w:pPr>
              <w:pStyle w:val="Informacin"/>
              <w:jc w:val="center"/>
              <w:rPr>
                <w:color w:val="666666"/>
                <w:sz w:val="24"/>
                <w:szCs w:val="24"/>
                <w:lang w:val="es-ES_tradnl"/>
              </w:rPr>
            </w:pPr>
          </w:p>
        </w:tc>
        <w:tc>
          <w:tcPr>
            <w:tcW w:w="2312" w:type="dxa"/>
            <w:vAlign w:val="center"/>
          </w:tcPr>
          <w:p w14:paraId="407D2663" w14:textId="235B848A" w:rsidR="003D1B71" w:rsidRPr="00414207" w:rsidRDefault="003D1B71" w:rsidP="00380FD1">
            <w:pPr>
              <w:pStyle w:val="Informacin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568" w:type="dxa"/>
            <w:vMerge/>
          </w:tcPr>
          <w:p w14:paraId="1C366A66" w14:textId="77777777" w:rsidR="003D1B71" w:rsidRPr="00414207" w:rsidRDefault="003D1B71" w:rsidP="00A14C79">
            <w:pPr>
              <w:pStyle w:val="Informacin"/>
              <w:rPr>
                <w:rFonts w:ascii="Times New Roman" w:hAnsi="Times New Roman"/>
                <w:sz w:val="24"/>
                <w:szCs w:val="24"/>
                <w:lang w:val="es-ES_tradnl"/>
              </w:rPr>
            </w:pPr>
          </w:p>
        </w:tc>
        <w:tc>
          <w:tcPr>
            <w:tcW w:w="6696" w:type="dxa"/>
            <w:vMerge/>
          </w:tcPr>
          <w:p w14:paraId="6E9C9B00" w14:textId="77777777" w:rsidR="003D1B71" w:rsidRPr="00414207" w:rsidRDefault="003D1B71" w:rsidP="00326B60">
            <w:pPr>
              <w:pStyle w:val="Heading1"/>
              <w:jc w:val="both"/>
              <w:rPr>
                <w:sz w:val="24"/>
                <w:szCs w:val="24"/>
                <w:lang w:val="es-ES_tradnl"/>
              </w:rPr>
            </w:pPr>
          </w:p>
        </w:tc>
      </w:tr>
      <w:tr w:rsidR="003D1B71" w:rsidRPr="00414207" w14:paraId="592DA0E3" w14:textId="77777777" w:rsidTr="0069693E">
        <w:trPr>
          <w:trHeight w:val="4071"/>
        </w:trPr>
        <w:tc>
          <w:tcPr>
            <w:tcW w:w="720" w:type="dxa"/>
          </w:tcPr>
          <w:p w14:paraId="781B7C41" w14:textId="77777777" w:rsidR="003D1B71" w:rsidRPr="00414207" w:rsidRDefault="003D1B71" w:rsidP="00222466">
            <w:pPr>
              <w:rPr>
                <w:color w:val="0072C7" w:themeColor="accent2"/>
                <w:sz w:val="24"/>
                <w:szCs w:val="24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03DB20A2" w14:textId="153428B1" w:rsidR="00616A05" w:rsidRPr="001E10FE" w:rsidRDefault="00616A05" w:rsidP="001E10FE">
            <w:pPr>
              <w:rPr>
                <w:b/>
                <w:bCs/>
                <w:color w:val="333333" w:themeColor="accent4" w:themeShade="80"/>
                <w:sz w:val="24"/>
                <w:szCs w:val="24"/>
                <w:lang w:val="es-ES_tradnl"/>
              </w:rPr>
            </w:pPr>
            <w:r w:rsidRPr="001E10FE">
              <w:rPr>
                <w:b/>
                <w:bCs/>
                <w:color w:val="333333" w:themeColor="accent4" w:themeShade="80"/>
                <w:sz w:val="24"/>
                <w:szCs w:val="24"/>
                <w:lang w:val="es-ES_tradnl"/>
              </w:rPr>
              <w:t>EL PROFESIONAL</w:t>
            </w:r>
          </w:p>
          <w:p w14:paraId="10631272" w14:textId="6205D7C9" w:rsidR="00616A05" w:rsidRPr="001E10FE" w:rsidRDefault="00616A05" w:rsidP="001E10FE">
            <w:pPr>
              <w:rPr>
                <w:b/>
                <w:bCs/>
                <w:i/>
                <w:iCs/>
                <w:color w:val="333333" w:themeColor="accent4" w:themeShade="80"/>
                <w:sz w:val="24"/>
                <w:szCs w:val="24"/>
                <w:lang w:val="es-ES_tradnl"/>
              </w:rPr>
            </w:pPr>
            <w:r w:rsidRPr="001E10FE">
              <w:rPr>
                <w:b/>
                <w:bCs/>
                <w:color w:val="333333" w:themeColor="accent4" w:themeShade="80"/>
                <w:sz w:val="24"/>
                <w:szCs w:val="24"/>
                <w:lang w:val="es-ES_tradnl"/>
              </w:rPr>
              <w:t>RESPONSABLE CUENTA CON EL APOYO DIVINO SIEMPRE</w:t>
            </w:r>
            <w:r w:rsidR="001E10FE">
              <w:rPr>
                <w:b/>
                <w:bCs/>
                <w:color w:val="333333" w:themeColor="accent4" w:themeShade="80"/>
                <w:sz w:val="24"/>
                <w:szCs w:val="24"/>
                <w:lang w:val="es-ES_tradnl"/>
              </w:rPr>
              <w:t>, (</w:t>
            </w:r>
            <w:r w:rsidR="001E10FE" w:rsidRPr="001E10FE">
              <w:rPr>
                <w:b/>
                <w:bCs/>
                <w:i/>
                <w:iCs/>
                <w:color w:val="333333" w:themeColor="accent4" w:themeShade="80"/>
                <w:sz w:val="24"/>
                <w:szCs w:val="24"/>
                <w:lang w:val="es-ES_tradnl"/>
              </w:rPr>
              <w:t>Quincy</w:t>
            </w:r>
            <w:r w:rsidR="001E10FE">
              <w:rPr>
                <w:b/>
                <w:bCs/>
                <w:i/>
                <w:iCs/>
                <w:color w:val="333333" w:themeColor="accent4" w:themeShade="80"/>
                <w:sz w:val="24"/>
                <w:szCs w:val="24"/>
                <w:lang w:val="es-ES_tradnl"/>
              </w:rPr>
              <w:t xml:space="preserve"> Rojas)</w:t>
            </w:r>
          </w:p>
          <w:p w14:paraId="517AC10C" w14:textId="1D24A846" w:rsidR="001E10FE" w:rsidRPr="001E10FE" w:rsidRDefault="001E10FE" w:rsidP="001E10FE">
            <w:pPr>
              <w:rPr>
                <w:b/>
                <w:bCs/>
                <w:color w:val="333333" w:themeColor="accent4" w:themeShade="80"/>
                <w:sz w:val="24"/>
                <w:szCs w:val="24"/>
                <w:lang w:val="es-ES_tradnl"/>
              </w:rPr>
            </w:pPr>
            <w:r>
              <w:rPr>
                <w:noProof/>
              </w:rPr>
              <w:drawing>
                <wp:inline distT="0" distB="0" distL="0" distR="0" wp14:anchorId="761A8065" wp14:editId="2F3BC220">
                  <wp:extent cx="1254125" cy="1295400"/>
                  <wp:effectExtent l="114300" t="76200" r="98425" b="87630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34" r="8186"/>
                          <a:stretch/>
                        </pic:blipFill>
                        <pic:spPr bwMode="auto">
                          <a:xfrm>
                            <a:off x="0" y="0"/>
                            <a:ext cx="1279639" cy="1321754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</w:tcPr>
          <w:p w14:paraId="6D4CD7E0" w14:textId="77777777" w:rsidR="003D1B71" w:rsidRPr="00414207" w:rsidRDefault="003D1B71" w:rsidP="00222466">
            <w:pPr>
              <w:rPr>
                <w:sz w:val="24"/>
                <w:szCs w:val="24"/>
                <w:lang w:val="es-ES_tradnl"/>
              </w:rPr>
            </w:pPr>
          </w:p>
        </w:tc>
        <w:tc>
          <w:tcPr>
            <w:tcW w:w="6696" w:type="dxa"/>
            <w:vMerge/>
          </w:tcPr>
          <w:p w14:paraId="3802A982" w14:textId="77777777" w:rsidR="003D1B71" w:rsidRPr="00414207" w:rsidRDefault="003D1B71" w:rsidP="00326B60">
            <w:pPr>
              <w:jc w:val="both"/>
              <w:rPr>
                <w:sz w:val="24"/>
                <w:szCs w:val="24"/>
                <w:lang w:val="es-ES_tradnl"/>
              </w:rPr>
            </w:pPr>
          </w:p>
        </w:tc>
      </w:tr>
    </w:tbl>
    <w:p w14:paraId="4724B456" w14:textId="059E7D63" w:rsidR="00DC7B08" w:rsidRPr="003D2AE9" w:rsidRDefault="00DC7B08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lastRenderedPageBreak/>
        <w:drawing>
          <wp:inline distT="0" distB="0" distL="0" distR="0" wp14:anchorId="672FAA5D" wp14:editId="6DD417C2">
            <wp:extent cx="6371689" cy="5530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993" cy="554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CA3AF" w14:textId="3B405D26" w:rsidR="00273BB9" w:rsidRPr="00BB40FF" w:rsidRDefault="003D2AE9" w:rsidP="00273BB9">
      <w:pPr>
        <w:pStyle w:val="BodyText"/>
        <w:jc w:val="right"/>
        <w:rPr>
          <w:rFonts w:asciiTheme="minorHAnsi" w:hAnsiTheme="minorHAnsi" w:cstheme="minorHAnsi"/>
          <w:b/>
          <w:bCs/>
          <w:sz w:val="44"/>
          <w:szCs w:val="44"/>
          <w:lang w:val="es-ES_tradnl"/>
        </w:rPr>
      </w:pPr>
      <w:r w:rsidRPr="003D2AE9">
        <w:rPr>
          <w:sz w:val="28"/>
          <w:szCs w:val="28"/>
          <w:lang w:val="es-ES_tradnl"/>
        </w:rPr>
        <w:lastRenderedPageBreak/>
        <w:t xml:space="preserve">                                                                         </w:t>
      </w:r>
      <w:r w:rsidRPr="00BB40FF">
        <w:rPr>
          <w:rFonts w:asciiTheme="minorHAnsi" w:hAnsiTheme="minorHAnsi" w:cstheme="minorHAnsi"/>
          <w:b/>
          <w:bCs/>
          <w:sz w:val="44"/>
          <w:szCs w:val="44"/>
          <w:lang w:val="es-ES_tradnl"/>
        </w:rPr>
        <w:t>INTELIGENCIA EMOCIONAL</w:t>
      </w:r>
    </w:p>
    <w:p w14:paraId="30D200F5" w14:textId="037B7F8A" w:rsidR="00DC7B08" w:rsidRDefault="00DC7B08" w:rsidP="006D79A8">
      <w:pPr>
        <w:pStyle w:val="BodyText"/>
        <w:rPr>
          <w:sz w:val="24"/>
          <w:szCs w:val="24"/>
          <w:lang w:val="es-ES_tradnl"/>
        </w:rPr>
      </w:pPr>
    </w:p>
    <w:p w14:paraId="33D87E04" w14:textId="136731BA" w:rsidR="00DC7B08" w:rsidRDefault="00DC7B08" w:rsidP="006D79A8">
      <w:pPr>
        <w:pStyle w:val="BodyText"/>
        <w:rPr>
          <w:sz w:val="24"/>
          <w:szCs w:val="24"/>
          <w:lang w:val="es-ES_tradnl"/>
        </w:rPr>
      </w:pPr>
    </w:p>
    <w:p w14:paraId="5A304B00" w14:textId="09BA135F" w:rsidR="003D2AE9" w:rsidRDefault="003D2AE9" w:rsidP="006D79A8">
      <w:pPr>
        <w:pStyle w:val="BodyText"/>
        <w:rPr>
          <w:sz w:val="24"/>
          <w:szCs w:val="24"/>
          <w:lang w:val="es-ES_tradnl"/>
        </w:rPr>
      </w:pPr>
    </w:p>
    <w:p w14:paraId="4285EB38" w14:textId="413AB43B" w:rsidR="003D2AE9" w:rsidRDefault="003D2AE9" w:rsidP="006D79A8">
      <w:pPr>
        <w:pStyle w:val="BodyText"/>
        <w:rPr>
          <w:sz w:val="24"/>
          <w:szCs w:val="24"/>
          <w:lang w:val="es-ES_tradnl"/>
        </w:rPr>
      </w:pPr>
    </w:p>
    <w:p w14:paraId="042114FA" w14:textId="042E709F" w:rsidR="00273BB9" w:rsidRDefault="00273BB9" w:rsidP="006D79A8">
      <w:pPr>
        <w:pStyle w:val="BodyText"/>
        <w:rPr>
          <w:sz w:val="24"/>
          <w:szCs w:val="24"/>
          <w:lang w:val="es-ES_tradnl"/>
        </w:rPr>
      </w:pPr>
    </w:p>
    <w:p w14:paraId="04A34747" w14:textId="06F21529" w:rsidR="00273BB9" w:rsidRDefault="00273BB9" w:rsidP="006D79A8">
      <w:pPr>
        <w:pStyle w:val="BodyText"/>
        <w:rPr>
          <w:sz w:val="24"/>
          <w:szCs w:val="24"/>
          <w:lang w:val="es-ES_tradnl"/>
        </w:rPr>
      </w:pPr>
    </w:p>
    <w:p w14:paraId="10227960" w14:textId="15970330" w:rsidR="00273BB9" w:rsidRDefault="00273BB9" w:rsidP="006D79A8">
      <w:pPr>
        <w:pStyle w:val="BodyText"/>
        <w:rPr>
          <w:sz w:val="24"/>
          <w:szCs w:val="24"/>
          <w:lang w:val="es-ES_tradnl"/>
        </w:rPr>
      </w:pPr>
    </w:p>
    <w:p w14:paraId="5D61FB76" w14:textId="12F8D275" w:rsidR="00273BB9" w:rsidRDefault="00273BB9" w:rsidP="006D79A8">
      <w:pPr>
        <w:pStyle w:val="BodyText"/>
        <w:rPr>
          <w:sz w:val="24"/>
          <w:szCs w:val="24"/>
          <w:lang w:val="es-ES_tradnl"/>
        </w:rPr>
      </w:pPr>
    </w:p>
    <w:p w14:paraId="6EAE9E41" w14:textId="3BFA15F4" w:rsidR="00273BB9" w:rsidRDefault="00273BB9" w:rsidP="006D79A8">
      <w:pPr>
        <w:pStyle w:val="BodyText"/>
        <w:rPr>
          <w:sz w:val="24"/>
          <w:szCs w:val="24"/>
          <w:lang w:val="es-ES_tradnl"/>
        </w:rPr>
      </w:pPr>
    </w:p>
    <w:p w14:paraId="042912AD" w14:textId="36BE32F1" w:rsidR="00273BB9" w:rsidRDefault="00273BB9" w:rsidP="006D79A8">
      <w:pPr>
        <w:pStyle w:val="BodyText"/>
        <w:rPr>
          <w:sz w:val="24"/>
          <w:szCs w:val="24"/>
          <w:lang w:val="es-ES_tradnl"/>
        </w:rPr>
      </w:pPr>
    </w:p>
    <w:p w14:paraId="39B514F4" w14:textId="72F1A077" w:rsidR="00273BB9" w:rsidRDefault="00273BB9" w:rsidP="006D79A8">
      <w:pPr>
        <w:pStyle w:val="BodyText"/>
        <w:rPr>
          <w:sz w:val="24"/>
          <w:szCs w:val="24"/>
          <w:lang w:val="es-ES_tradnl"/>
        </w:rPr>
      </w:pPr>
    </w:p>
    <w:p w14:paraId="0FDB05F6" w14:textId="7CC54305" w:rsidR="00273BB9" w:rsidRDefault="00273BB9" w:rsidP="006D79A8">
      <w:pPr>
        <w:pStyle w:val="BodyText"/>
        <w:rPr>
          <w:sz w:val="24"/>
          <w:szCs w:val="24"/>
          <w:lang w:val="es-ES_tradnl"/>
        </w:rPr>
      </w:pPr>
    </w:p>
    <w:p w14:paraId="36A90D21" w14:textId="77777777" w:rsidR="00E75C78" w:rsidRDefault="00E75C78" w:rsidP="006D79A8">
      <w:pPr>
        <w:pStyle w:val="BodyText"/>
        <w:rPr>
          <w:sz w:val="24"/>
          <w:szCs w:val="24"/>
          <w:lang w:val="es-ES_tradnl"/>
        </w:rPr>
      </w:pPr>
    </w:p>
    <w:p w14:paraId="0561764D" w14:textId="4D43EFD3" w:rsidR="00DC7B08" w:rsidRDefault="00DC7B08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3FADDDA8" wp14:editId="698227B8">
            <wp:extent cx="6000273" cy="5631815"/>
            <wp:effectExtent l="0" t="0" r="635" b="6985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646" cy="566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06047" w14:textId="77777777" w:rsidR="00E75C78" w:rsidRDefault="00BB40FF" w:rsidP="00E75C78">
      <w:pPr>
        <w:pStyle w:val="BodyText"/>
        <w:jc w:val="right"/>
        <w:rPr>
          <w:b/>
          <w:bCs/>
          <w:sz w:val="44"/>
          <w:szCs w:val="44"/>
          <w:lang w:val="es-ES_tradnl"/>
        </w:rPr>
      </w:pPr>
      <w:r>
        <w:rPr>
          <w:b/>
          <w:bCs/>
          <w:sz w:val="44"/>
          <w:szCs w:val="44"/>
          <w:lang w:val="es-ES_tradnl"/>
        </w:rPr>
        <w:lastRenderedPageBreak/>
        <w:t xml:space="preserve">                             </w:t>
      </w:r>
      <w:r w:rsidR="003D2AE9" w:rsidRPr="00BB40FF">
        <w:rPr>
          <w:b/>
          <w:bCs/>
          <w:sz w:val="44"/>
          <w:szCs w:val="44"/>
          <w:lang w:val="es-ES_tradnl"/>
        </w:rPr>
        <w:t xml:space="preserve">INTRODUCCION A </w:t>
      </w:r>
    </w:p>
    <w:p w14:paraId="42544EB7" w14:textId="7182A5D2" w:rsidR="00DC7B08" w:rsidRPr="00BB40FF" w:rsidRDefault="003D2AE9" w:rsidP="00E75C78">
      <w:pPr>
        <w:pStyle w:val="BodyText"/>
        <w:jc w:val="right"/>
        <w:rPr>
          <w:b/>
          <w:bCs/>
          <w:sz w:val="44"/>
          <w:szCs w:val="44"/>
          <w:lang w:val="es-ES_tradnl"/>
        </w:rPr>
      </w:pPr>
      <w:r w:rsidRPr="00BB40FF">
        <w:rPr>
          <w:b/>
          <w:bCs/>
          <w:sz w:val="44"/>
          <w:szCs w:val="44"/>
          <w:lang w:val="es-ES_tradnl"/>
        </w:rPr>
        <w:t>MICROSOFT WORD</w:t>
      </w:r>
    </w:p>
    <w:p w14:paraId="7495A219" w14:textId="2B789DC8" w:rsidR="00DC7B08" w:rsidRDefault="00DC7B08" w:rsidP="006D79A8">
      <w:pPr>
        <w:pStyle w:val="BodyText"/>
        <w:rPr>
          <w:sz w:val="24"/>
          <w:szCs w:val="24"/>
          <w:lang w:val="es-ES_tradnl"/>
        </w:rPr>
      </w:pPr>
    </w:p>
    <w:p w14:paraId="4D49CF82" w14:textId="23AA7D81" w:rsidR="00DC7B08" w:rsidRDefault="00DC7B08" w:rsidP="006D79A8">
      <w:pPr>
        <w:pStyle w:val="BodyText"/>
        <w:rPr>
          <w:sz w:val="24"/>
          <w:szCs w:val="24"/>
          <w:lang w:val="es-ES_tradnl"/>
        </w:rPr>
      </w:pPr>
    </w:p>
    <w:p w14:paraId="5E9D7815" w14:textId="5A149CA3" w:rsidR="00DC7B08" w:rsidRDefault="00DC7B08" w:rsidP="006D79A8">
      <w:pPr>
        <w:pStyle w:val="BodyText"/>
        <w:rPr>
          <w:sz w:val="24"/>
          <w:szCs w:val="24"/>
          <w:lang w:val="es-ES_tradnl"/>
        </w:rPr>
      </w:pPr>
    </w:p>
    <w:p w14:paraId="27B22AD9" w14:textId="792297FA" w:rsidR="00DC7B08" w:rsidRDefault="00DC7B08" w:rsidP="006D79A8">
      <w:pPr>
        <w:pStyle w:val="BodyText"/>
        <w:rPr>
          <w:sz w:val="24"/>
          <w:szCs w:val="24"/>
          <w:lang w:val="es-ES_tradnl"/>
        </w:rPr>
      </w:pPr>
    </w:p>
    <w:p w14:paraId="23CBB1EE" w14:textId="77777777" w:rsidR="003D2AE9" w:rsidRDefault="003D2AE9" w:rsidP="006D79A8">
      <w:pPr>
        <w:pStyle w:val="BodyText"/>
        <w:rPr>
          <w:noProof/>
        </w:rPr>
      </w:pPr>
    </w:p>
    <w:p w14:paraId="37EEAB0C" w14:textId="77777777" w:rsidR="003D2AE9" w:rsidRDefault="003D2AE9" w:rsidP="006D79A8">
      <w:pPr>
        <w:pStyle w:val="BodyText"/>
        <w:rPr>
          <w:noProof/>
        </w:rPr>
      </w:pPr>
    </w:p>
    <w:p w14:paraId="4D2A242B" w14:textId="77777777" w:rsidR="003D2AE9" w:rsidRDefault="003D2AE9" w:rsidP="006D79A8">
      <w:pPr>
        <w:pStyle w:val="BodyText"/>
        <w:rPr>
          <w:noProof/>
        </w:rPr>
      </w:pPr>
    </w:p>
    <w:p w14:paraId="5D37C02D" w14:textId="77777777" w:rsidR="003D2AE9" w:rsidRDefault="003D2AE9" w:rsidP="006D79A8">
      <w:pPr>
        <w:pStyle w:val="BodyText"/>
        <w:rPr>
          <w:noProof/>
        </w:rPr>
      </w:pPr>
    </w:p>
    <w:p w14:paraId="74676E2D" w14:textId="1B1F643D" w:rsidR="003D2AE9" w:rsidRDefault="003D2AE9" w:rsidP="006D79A8">
      <w:pPr>
        <w:pStyle w:val="BodyText"/>
        <w:rPr>
          <w:noProof/>
        </w:rPr>
      </w:pPr>
    </w:p>
    <w:p w14:paraId="1E553A2D" w14:textId="77777777" w:rsidR="00273BB9" w:rsidRDefault="00273BB9" w:rsidP="006D79A8">
      <w:pPr>
        <w:pStyle w:val="BodyText"/>
        <w:rPr>
          <w:noProof/>
        </w:rPr>
      </w:pPr>
    </w:p>
    <w:p w14:paraId="2E97C8E4" w14:textId="77777777" w:rsidR="003D2AE9" w:rsidRDefault="003D2AE9" w:rsidP="006D79A8">
      <w:pPr>
        <w:pStyle w:val="BodyText"/>
        <w:rPr>
          <w:noProof/>
        </w:rPr>
      </w:pPr>
    </w:p>
    <w:p w14:paraId="64CA1C04" w14:textId="411A564A" w:rsidR="003D2AE9" w:rsidRDefault="003D2AE9" w:rsidP="006D79A8">
      <w:pPr>
        <w:pStyle w:val="BodyText"/>
        <w:rPr>
          <w:noProof/>
        </w:rPr>
      </w:pPr>
    </w:p>
    <w:p w14:paraId="2A6D2E33" w14:textId="77777777" w:rsidR="00E75C78" w:rsidRDefault="00E75C78" w:rsidP="006D79A8">
      <w:pPr>
        <w:pStyle w:val="BodyText"/>
        <w:rPr>
          <w:noProof/>
        </w:rPr>
      </w:pPr>
    </w:p>
    <w:p w14:paraId="3F2D4729" w14:textId="6755E1F3" w:rsidR="00DC7B08" w:rsidRDefault="00DC7B08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09935380" wp14:editId="7076DD94">
            <wp:extent cx="6476267" cy="5353050"/>
            <wp:effectExtent l="0" t="0" r="1270" b="0"/>
            <wp:docPr id="8" name="Picture 8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500" cy="539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233AC" w14:textId="4ED52F0A" w:rsidR="00DC7B08" w:rsidRDefault="00DC7B08" w:rsidP="006D79A8">
      <w:pPr>
        <w:pStyle w:val="BodyText"/>
        <w:rPr>
          <w:sz w:val="24"/>
          <w:szCs w:val="24"/>
          <w:lang w:val="es-ES_tradnl"/>
        </w:rPr>
      </w:pPr>
    </w:p>
    <w:p w14:paraId="637A7F80" w14:textId="6D7A4EC7" w:rsidR="00DC7B08" w:rsidRDefault="00DC7B08" w:rsidP="006D79A8">
      <w:pPr>
        <w:pStyle w:val="BodyText"/>
        <w:rPr>
          <w:sz w:val="24"/>
          <w:szCs w:val="24"/>
          <w:lang w:val="es-ES_tradnl"/>
        </w:rPr>
      </w:pPr>
    </w:p>
    <w:p w14:paraId="082D1D1C" w14:textId="45C2758A" w:rsidR="00DC7B08" w:rsidRPr="00BB40FF" w:rsidRDefault="00DC7B08" w:rsidP="006D79A8">
      <w:pPr>
        <w:pStyle w:val="BodyText"/>
        <w:rPr>
          <w:sz w:val="44"/>
          <w:szCs w:val="44"/>
          <w:lang w:val="es-ES_tradnl"/>
        </w:rPr>
      </w:pPr>
    </w:p>
    <w:p w14:paraId="50241C14" w14:textId="57B2C18C" w:rsidR="00DC7B08" w:rsidRPr="00BB40FF" w:rsidRDefault="00BB40FF" w:rsidP="00BB40FF">
      <w:pPr>
        <w:pStyle w:val="BodyText"/>
        <w:jc w:val="right"/>
        <w:rPr>
          <w:b/>
          <w:bCs/>
          <w:sz w:val="44"/>
          <w:szCs w:val="44"/>
          <w:lang w:val="es-ES_tradnl"/>
        </w:rPr>
      </w:pPr>
      <w:r w:rsidRPr="00BB40FF">
        <w:rPr>
          <w:sz w:val="44"/>
          <w:szCs w:val="44"/>
          <w:lang w:val="es-ES_tradnl"/>
        </w:rPr>
        <w:t xml:space="preserve"> </w:t>
      </w:r>
      <w:r w:rsidRPr="00BB40FF">
        <w:rPr>
          <w:sz w:val="44"/>
          <w:szCs w:val="44"/>
          <w:lang w:val="es-ES_tradnl"/>
        </w:rPr>
        <w:tab/>
      </w:r>
      <w:r w:rsidRPr="00BB40FF">
        <w:rPr>
          <w:sz w:val="44"/>
          <w:szCs w:val="44"/>
          <w:lang w:val="es-ES_tradnl"/>
        </w:rPr>
        <w:tab/>
      </w:r>
      <w:r w:rsidRPr="00BB40FF">
        <w:rPr>
          <w:sz w:val="44"/>
          <w:szCs w:val="44"/>
          <w:lang w:val="es-ES_tradnl"/>
        </w:rPr>
        <w:tab/>
      </w:r>
      <w:r w:rsidRPr="00BB40FF">
        <w:rPr>
          <w:sz w:val="44"/>
          <w:szCs w:val="44"/>
          <w:lang w:val="es-ES_tradnl"/>
        </w:rPr>
        <w:tab/>
      </w:r>
      <w:r w:rsidRPr="00BB40FF">
        <w:rPr>
          <w:sz w:val="44"/>
          <w:szCs w:val="44"/>
          <w:lang w:val="es-ES_tradnl"/>
        </w:rPr>
        <w:tab/>
      </w:r>
      <w:r w:rsidRPr="00BB40FF">
        <w:rPr>
          <w:b/>
          <w:bCs/>
          <w:sz w:val="44"/>
          <w:szCs w:val="44"/>
          <w:lang w:val="es-ES_tradnl"/>
        </w:rPr>
        <w:t>MATEMATICAS FACILES Y UTILES</w:t>
      </w:r>
    </w:p>
    <w:p w14:paraId="43A9E77F" w14:textId="6822D42B" w:rsidR="00DC7B08" w:rsidRDefault="00DC7B08" w:rsidP="006D79A8">
      <w:pPr>
        <w:pStyle w:val="BodyText"/>
        <w:rPr>
          <w:sz w:val="24"/>
          <w:szCs w:val="24"/>
          <w:lang w:val="es-ES_tradnl"/>
        </w:rPr>
      </w:pPr>
    </w:p>
    <w:p w14:paraId="1B325814" w14:textId="7569C4AA" w:rsidR="00DC7B08" w:rsidRDefault="00DC7B08" w:rsidP="006D79A8">
      <w:pPr>
        <w:pStyle w:val="BodyText"/>
        <w:rPr>
          <w:sz w:val="24"/>
          <w:szCs w:val="24"/>
          <w:lang w:val="es-ES_tradnl"/>
        </w:rPr>
      </w:pPr>
    </w:p>
    <w:p w14:paraId="75AA9FF2" w14:textId="2DC70039" w:rsidR="00DC7B08" w:rsidRDefault="00DC7B08" w:rsidP="006D79A8">
      <w:pPr>
        <w:pStyle w:val="BodyText"/>
        <w:rPr>
          <w:sz w:val="24"/>
          <w:szCs w:val="24"/>
          <w:lang w:val="es-ES_tradnl"/>
        </w:rPr>
      </w:pPr>
    </w:p>
    <w:p w14:paraId="4660678B" w14:textId="7B711B5B" w:rsidR="00DC7B08" w:rsidRDefault="00DC7B08" w:rsidP="006D79A8">
      <w:pPr>
        <w:pStyle w:val="BodyText"/>
        <w:rPr>
          <w:sz w:val="24"/>
          <w:szCs w:val="24"/>
          <w:lang w:val="es-ES_tradnl"/>
        </w:rPr>
      </w:pPr>
    </w:p>
    <w:p w14:paraId="051C0B09" w14:textId="33AA8EE4" w:rsidR="00DC7B08" w:rsidRDefault="00DC7B08" w:rsidP="006D79A8">
      <w:pPr>
        <w:pStyle w:val="BodyText"/>
        <w:rPr>
          <w:sz w:val="24"/>
          <w:szCs w:val="24"/>
          <w:lang w:val="es-ES_tradnl"/>
        </w:rPr>
      </w:pPr>
    </w:p>
    <w:p w14:paraId="31388397" w14:textId="77777777" w:rsidR="00BB40FF" w:rsidRDefault="00BB40FF" w:rsidP="006D79A8">
      <w:pPr>
        <w:pStyle w:val="BodyText"/>
        <w:rPr>
          <w:sz w:val="24"/>
          <w:szCs w:val="24"/>
          <w:lang w:val="es-ES_tradnl"/>
        </w:rPr>
      </w:pPr>
    </w:p>
    <w:p w14:paraId="726BA1D4" w14:textId="262C48D0" w:rsidR="00DC7B08" w:rsidRDefault="00DC7B08" w:rsidP="006D79A8">
      <w:pPr>
        <w:pStyle w:val="BodyText"/>
        <w:rPr>
          <w:sz w:val="24"/>
          <w:szCs w:val="24"/>
          <w:lang w:val="es-ES_tradnl"/>
        </w:rPr>
      </w:pPr>
    </w:p>
    <w:p w14:paraId="58CE39FC" w14:textId="200857DA" w:rsidR="00DC7B08" w:rsidRDefault="00DC7B08" w:rsidP="006D79A8">
      <w:pPr>
        <w:pStyle w:val="BodyText"/>
        <w:rPr>
          <w:sz w:val="24"/>
          <w:szCs w:val="24"/>
          <w:lang w:val="es-ES_tradnl"/>
        </w:rPr>
      </w:pPr>
    </w:p>
    <w:p w14:paraId="7B1F0728" w14:textId="46A584CC" w:rsidR="00BB40FF" w:rsidRDefault="00BB40FF" w:rsidP="006D79A8">
      <w:pPr>
        <w:pStyle w:val="BodyText"/>
        <w:rPr>
          <w:sz w:val="24"/>
          <w:szCs w:val="24"/>
          <w:lang w:val="es-ES_tradnl"/>
        </w:rPr>
      </w:pPr>
    </w:p>
    <w:p w14:paraId="56E465A4" w14:textId="77777777" w:rsidR="00273BB9" w:rsidRDefault="00273BB9" w:rsidP="006D79A8">
      <w:pPr>
        <w:pStyle w:val="BodyText"/>
        <w:rPr>
          <w:sz w:val="24"/>
          <w:szCs w:val="24"/>
          <w:lang w:val="es-ES_tradnl"/>
        </w:rPr>
      </w:pPr>
    </w:p>
    <w:p w14:paraId="0C510565" w14:textId="77777777" w:rsidR="00BB40FF" w:rsidRDefault="00BB40FF" w:rsidP="006D79A8">
      <w:pPr>
        <w:pStyle w:val="BodyText"/>
        <w:rPr>
          <w:sz w:val="24"/>
          <w:szCs w:val="24"/>
          <w:lang w:val="es-ES_tradnl"/>
        </w:rPr>
      </w:pPr>
    </w:p>
    <w:p w14:paraId="1CCAB187" w14:textId="131C3520" w:rsidR="00DC7B08" w:rsidRDefault="00DC7B08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7BF876C8" wp14:editId="191304ED">
            <wp:extent cx="6811645" cy="5506948"/>
            <wp:effectExtent l="0" t="0" r="8255" b="0"/>
            <wp:docPr id="9" name="Picture 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695" cy="551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1FA3A" w14:textId="0E793CB2" w:rsidR="00DC7B08" w:rsidRDefault="00DC7B08" w:rsidP="006D79A8">
      <w:pPr>
        <w:pStyle w:val="BodyText"/>
        <w:rPr>
          <w:sz w:val="24"/>
          <w:szCs w:val="24"/>
          <w:lang w:val="es-ES_tradnl"/>
        </w:rPr>
      </w:pPr>
    </w:p>
    <w:p w14:paraId="5C1A1FED" w14:textId="7147A7D4" w:rsidR="00DC7B08" w:rsidRDefault="00DC7B08" w:rsidP="006D79A8">
      <w:pPr>
        <w:pStyle w:val="BodyText"/>
        <w:rPr>
          <w:sz w:val="24"/>
          <w:szCs w:val="24"/>
          <w:lang w:val="es-ES_tradnl"/>
        </w:rPr>
      </w:pPr>
    </w:p>
    <w:p w14:paraId="64FE5CF6" w14:textId="0D412768" w:rsidR="00DC7B08" w:rsidRPr="00BB40FF" w:rsidRDefault="00DC7B08" w:rsidP="00BB40FF">
      <w:pPr>
        <w:pStyle w:val="BodyText"/>
        <w:jc w:val="right"/>
        <w:rPr>
          <w:b/>
          <w:bCs/>
          <w:sz w:val="44"/>
          <w:szCs w:val="44"/>
          <w:lang w:val="es-ES_tradnl"/>
        </w:rPr>
      </w:pPr>
    </w:p>
    <w:p w14:paraId="0005971B" w14:textId="77777777" w:rsidR="00E75C78" w:rsidRDefault="00BB40FF" w:rsidP="00BB40FF">
      <w:pPr>
        <w:pStyle w:val="BodyText"/>
        <w:jc w:val="right"/>
        <w:rPr>
          <w:b/>
          <w:bCs/>
          <w:sz w:val="44"/>
          <w:szCs w:val="44"/>
          <w:lang w:val="es-ES_tradnl"/>
        </w:rPr>
      </w:pPr>
      <w:r w:rsidRPr="00BB40FF">
        <w:rPr>
          <w:b/>
          <w:bCs/>
          <w:sz w:val="44"/>
          <w:szCs w:val="44"/>
          <w:lang w:val="es-ES_tradnl"/>
        </w:rPr>
        <w:t xml:space="preserve">ELEMENTOS BASICOS DE </w:t>
      </w:r>
    </w:p>
    <w:p w14:paraId="179172B0" w14:textId="0E697DA3" w:rsidR="00DC7B08" w:rsidRPr="00BB40FF" w:rsidRDefault="00BB40FF" w:rsidP="00BB40FF">
      <w:pPr>
        <w:pStyle w:val="BodyText"/>
        <w:jc w:val="right"/>
        <w:rPr>
          <w:b/>
          <w:bCs/>
          <w:sz w:val="44"/>
          <w:szCs w:val="44"/>
          <w:lang w:val="es-ES_tradnl"/>
        </w:rPr>
      </w:pPr>
      <w:r w:rsidRPr="00BB40FF">
        <w:rPr>
          <w:b/>
          <w:bCs/>
          <w:sz w:val="44"/>
          <w:szCs w:val="44"/>
          <w:lang w:val="es-ES_tradnl"/>
        </w:rPr>
        <w:t xml:space="preserve">MICROSOFT </w:t>
      </w:r>
      <w:r>
        <w:rPr>
          <w:b/>
          <w:bCs/>
          <w:sz w:val="44"/>
          <w:szCs w:val="44"/>
          <w:lang w:val="es-ES_tradnl"/>
        </w:rPr>
        <w:t>OFFICE</w:t>
      </w:r>
    </w:p>
    <w:p w14:paraId="3554DEFE" w14:textId="13FB7CA2" w:rsidR="00DC7B08" w:rsidRDefault="00DC7B08" w:rsidP="006D79A8">
      <w:pPr>
        <w:pStyle w:val="BodyText"/>
        <w:rPr>
          <w:sz w:val="24"/>
          <w:szCs w:val="24"/>
          <w:lang w:val="es-ES_tradnl"/>
        </w:rPr>
      </w:pPr>
    </w:p>
    <w:p w14:paraId="31E91BD5" w14:textId="56DD9112" w:rsidR="00DC7B08" w:rsidRDefault="00DC7B08" w:rsidP="006D79A8">
      <w:pPr>
        <w:pStyle w:val="BodyText"/>
        <w:rPr>
          <w:sz w:val="24"/>
          <w:szCs w:val="24"/>
          <w:lang w:val="es-ES_tradnl"/>
        </w:rPr>
      </w:pPr>
    </w:p>
    <w:p w14:paraId="0D133F73" w14:textId="3675E570" w:rsidR="00DC7B08" w:rsidRDefault="00DC7B08" w:rsidP="006D79A8">
      <w:pPr>
        <w:pStyle w:val="BodyText"/>
        <w:rPr>
          <w:sz w:val="24"/>
          <w:szCs w:val="24"/>
          <w:lang w:val="es-ES_tradnl"/>
        </w:rPr>
      </w:pPr>
    </w:p>
    <w:p w14:paraId="63EFB82D" w14:textId="7E7982EA" w:rsidR="00DC7B08" w:rsidRDefault="00DC7B08" w:rsidP="006D79A8">
      <w:pPr>
        <w:pStyle w:val="BodyText"/>
        <w:rPr>
          <w:sz w:val="24"/>
          <w:szCs w:val="24"/>
          <w:lang w:val="es-ES_tradnl"/>
        </w:rPr>
      </w:pPr>
    </w:p>
    <w:p w14:paraId="16A052C8" w14:textId="1F947B3B" w:rsidR="00DC7B08" w:rsidRDefault="00DC7B08" w:rsidP="006D79A8">
      <w:pPr>
        <w:pStyle w:val="BodyText"/>
        <w:rPr>
          <w:sz w:val="24"/>
          <w:szCs w:val="24"/>
          <w:lang w:val="es-ES_tradnl"/>
        </w:rPr>
      </w:pPr>
    </w:p>
    <w:p w14:paraId="1E483F3B" w14:textId="54AE8822" w:rsidR="00DC7B08" w:rsidRDefault="00DC7B08" w:rsidP="006D79A8">
      <w:pPr>
        <w:pStyle w:val="BodyText"/>
        <w:rPr>
          <w:sz w:val="24"/>
          <w:szCs w:val="24"/>
          <w:lang w:val="es-ES_tradnl"/>
        </w:rPr>
      </w:pPr>
    </w:p>
    <w:p w14:paraId="46A9680D" w14:textId="6C09A38C" w:rsidR="00DC7B08" w:rsidRDefault="00DC7B08" w:rsidP="006D79A8">
      <w:pPr>
        <w:pStyle w:val="BodyText"/>
        <w:rPr>
          <w:sz w:val="24"/>
          <w:szCs w:val="24"/>
          <w:lang w:val="es-ES_tradnl"/>
        </w:rPr>
      </w:pPr>
    </w:p>
    <w:p w14:paraId="48D4101E" w14:textId="0A7B3C39" w:rsidR="00DC7B08" w:rsidRDefault="00DC7B08" w:rsidP="006D79A8">
      <w:pPr>
        <w:pStyle w:val="BodyText"/>
        <w:rPr>
          <w:sz w:val="24"/>
          <w:szCs w:val="24"/>
          <w:lang w:val="es-ES_tradnl"/>
        </w:rPr>
      </w:pPr>
    </w:p>
    <w:p w14:paraId="0BB12404" w14:textId="25BF57F0" w:rsidR="00DC7B08" w:rsidRDefault="00DC7B08" w:rsidP="006D79A8">
      <w:pPr>
        <w:pStyle w:val="BodyText"/>
        <w:rPr>
          <w:sz w:val="24"/>
          <w:szCs w:val="24"/>
          <w:lang w:val="es-ES_tradnl"/>
        </w:rPr>
      </w:pPr>
    </w:p>
    <w:p w14:paraId="389D6BA7" w14:textId="6578DB17" w:rsidR="00DC7B08" w:rsidRDefault="003D2AE9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6D85CB9E" wp14:editId="23C2064F">
            <wp:extent cx="6467475" cy="5218745"/>
            <wp:effectExtent l="0" t="0" r="0" b="127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597" cy="524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9EBC0" w14:textId="28562242" w:rsidR="00273BB9" w:rsidRDefault="00273BB9" w:rsidP="006D79A8">
      <w:pPr>
        <w:pStyle w:val="BodyText"/>
        <w:rPr>
          <w:sz w:val="24"/>
          <w:szCs w:val="24"/>
          <w:lang w:val="es-ES_tradnl"/>
        </w:rPr>
      </w:pPr>
    </w:p>
    <w:p w14:paraId="0B6CFAF9" w14:textId="6EE4D063" w:rsidR="00273BB9" w:rsidRDefault="00273BB9" w:rsidP="006D79A8">
      <w:pPr>
        <w:pStyle w:val="BodyText"/>
        <w:rPr>
          <w:sz w:val="24"/>
          <w:szCs w:val="24"/>
          <w:lang w:val="es-ES_tradnl"/>
        </w:rPr>
      </w:pPr>
    </w:p>
    <w:p w14:paraId="5B1B4D11" w14:textId="77777777" w:rsidR="00273BB9" w:rsidRDefault="00273BB9" w:rsidP="006D79A8">
      <w:pPr>
        <w:pStyle w:val="BodyText"/>
        <w:rPr>
          <w:sz w:val="24"/>
          <w:szCs w:val="24"/>
          <w:lang w:val="es-ES_tradnl"/>
        </w:rPr>
      </w:pPr>
    </w:p>
    <w:p w14:paraId="5AFEA73B" w14:textId="77777777" w:rsidR="00E75C78" w:rsidRDefault="00BB40FF" w:rsidP="00273BB9">
      <w:pPr>
        <w:pStyle w:val="BodyText"/>
        <w:jc w:val="right"/>
        <w:rPr>
          <w:b/>
          <w:bCs/>
          <w:sz w:val="44"/>
          <w:szCs w:val="44"/>
          <w:lang w:val="es-ES_tradnl"/>
        </w:rPr>
      </w:pPr>
      <w:r w:rsidRPr="00BB40FF">
        <w:rPr>
          <w:b/>
          <w:bCs/>
          <w:sz w:val="44"/>
          <w:szCs w:val="44"/>
          <w:lang w:val="es-ES_tradnl"/>
        </w:rPr>
        <w:t xml:space="preserve">EXPLORACION </w:t>
      </w:r>
    </w:p>
    <w:p w14:paraId="518C8A63" w14:textId="36E7F630" w:rsidR="003D2AE9" w:rsidRPr="00BB40FF" w:rsidRDefault="00BB40FF" w:rsidP="00273BB9">
      <w:pPr>
        <w:pStyle w:val="BodyText"/>
        <w:jc w:val="right"/>
        <w:rPr>
          <w:b/>
          <w:bCs/>
          <w:sz w:val="44"/>
          <w:szCs w:val="44"/>
          <w:lang w:val="es-ES_tradnl"/>
        </w:rPr>
      </w:pPr>
      <w:r w:rsidRPr="00BB40FF">
        <w:rPr>
          <w:b/>
          <w:bCs/>
          <w:sz w:val="44"/>
          <w:szCs w:val="44"/>
          <w:lang w:val="es-ES_tradnl"/>
        </w:rPr>
        <w:t>PLATAFORMA</w:t>
      </w:r>
      <w:r w:rsidR="00E75C78">
        <w:rPr>
          <w:b/>
          <w:bCs/>
          <w:sz w:val="44"/>
          <w:szCs w:val="44"/>
          <w:lang w:val="es-ES_tradnl"/>
        </w:rPr>
        <w:t>S</w:t>
      </w:r>
      <w:r w:rsidRPr="00BB40FF">
        <w:rPr>
          <w:b/>
          <w:bCs/>
          <w:sz w:val="44"/>
          <w:szCs w:val="44"/>
          <w:lang w:val="es-ES_tradnl"/>
        </w:rPr>
        <w:t xml:space="preserve"> EDUCATIVA</w:t>
      </w:r>
      <w:r w:rsidR="00E75C78">
        <w:rPr>
          <w:b/>
          <w:bCs/>
          <w:sz w:val="44"/>
          <w:szCs w:val="44"/>
          <w:lang w:val="es-ES_tradnl"/>
        </w:rPr>
        <w:t>S</w:t>
      </w:r>
    </w:p>
    <w:p w14:paraId="4E8B87B9" w14:textId="59E2B041" w:rsidR="003D2AE9" w:rsidRDefault="003D2AE9" w:rsidP="006D79A8">
      <w:pPr>
        <w:pStyle w:val="BodyText"/>
        <w:rPr>
          <w:sz w:val="24"/>
          <w:szCs w:val="24"/>
          <w:lang w:val="es-ES_tradnl"/>
        </w:rPr>
      </w:pPr>
    </w:p>
    <w:p w14:paraId="6890849A" w14:textId="0B3C03BB" w:rsidR="003D2AE9" w:rsidRDefault="003D2AE9" w:rsidP="006D79A8">
      <w:pPr>
        <w:pStyle w:val="BodyText"/>
        <w:rPr>
          <w:sz w:val="24"/>
          <w:szCs w:val="24"/>
          <w:lang w:val="es-ES_tradnl"/>
        </w:rPr>
      </w:pPr>
    </w:p>
    <w:p w14:paraId="1867D31C" w14:textId="621A9929" w:rsidR="003D2AE9" w:rsidRDefault="003D2AE9" w:rsidP="006D79A8">
      <w:pPr>
        <w:pStyle w:val="BodyText"/>
        <w:rPr>
          <w:sz w:val="24"/>
          <w:szCs w:val="24"/>
          <w:lang w:val="es-ES_tradnl"/>
        </w:rPr>
      </w:pPr>
    </w:p>
    <w:p w14:paraId="77BEBF2E" w14:textId="20D60236" w:rsidR="003D2AE9" w:rsidRDefault="003D2AE9" w:rsidP="006D79A8">
      <w:pPr>
        <w:pStyle w:val="BodyText"/>
        <w:rPr>
          <w:sz w:val="24"/>
          <w:szCs w:val="24"/>
          <w:lang w:val="es-ES_tradnl"/>
        </w:rPr>
      </w:pPr>
    </w:p>
    <w:p w14:paraId="4D1F8B3D" w14:textId="4E2D70C9" w:rsidR="00BB40FF" w:rsidRDefault="00BB40FF" w:rsidP="006D79A8">
      <w:pPr>
        <w:pStyle w:val="BodyText"/>
        <w:rPr>
          <w:sz w:val="24"/>
          <w:szCs w:val="24"/>
          <w:lang w:val="es-ES_tradnl"/>
        </w:rPr>
      </w:pPr>
    </w:p>
    <w:p w14:paraId="404CAFC1" w14:textId="77777777" w:rsidR="00BB40FF" w:rsidRDefault="00BB40FF" w:rsidP="006D79A8">
      <w:pPr>
        <w:pStyle w:val="BodyText"/>
        <w:rPr>
          <w:sz w:val="24"/>
          <w:szCs w:val="24"/>
          <w:lang w:val="es-ES_tradnl"/>
        </w:rPr>
      </w:pPr>
    </w:p>
    <w:p w14:paraId="3A9ED512" w14:textId="7A60E6C8" w:rsidR="003D2AE9" w:rsidRDefault="003D2AE9" w:rsidP="006D79A8">
      <w:pPr>
        <w:pStyle w:val="BodyText"/>
        <w:rPr>
          <w:sz w:val="24"/>
          <w:szCs w:val="24"/>
          <w:lang w:val="es-ES_tradnl"/>
        </w:rPr>
      </w:pPr>
    </w:p>
    <w:p w14:paraId="72827F4A" w14:textId="135A24CF" w:rsidR="003D2AE9" w:rsidRDefault="003D2AE9" w:rsidP="006D79A8">
      <w:pPr>
        <w:pStyle w:val="BodyText"/>
        <w:rPr>
          <w:sz w:val="24"/>
          <w:szCs w:val="24"/>
          <w:lang w:val="es-ES_tradnl"/>
        </w:rPr>
      </w:pPr>
    </w:p>
    <w:p w14:paraId="0442D479" w14:textId="12DDCD13" w:rsidR="003D2AE9" w:rsidRDefault="003D2AE9" w:rsidP="006D79A8">
      <w:pPr>
        <w:pStyle w:val="BodyText"/>
        <w:rPr>
          <w:sz w:val="24"/>
          <w:szCs w:val="24"/>
          <w:lang w:val="es-ES_tradnl"/>
        </w:rPr>
      </w:pPr>
    </w:p>
    <w:p w14:paraId="79A1D032" w14:textId="4FBD0E97" w:rsidR="003D2AE9" w:rsidRDefault="003D2AE9" w:rsidP="006D79A8">
      <w:pPr>
        <w:pStyle w:val="BodyText"/>
        <w:rPr>
          <w:sz w:val="24"/>
          <w:szCs w:val="24"/>
          <w:lang w:val="es-ES_tradnl"/>
        </w:rPr>
      </w:pPr>
    </w:p>
    <w:p w14:paraId="22E59D96" w14:textId="0AFC70A7" w:rsidR="003D2AE9" w:rsidRDefault="00EF0C04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1E81391C" wp14:editId="697749B7">
            <wp:extent cx="6332220" cy="5304170"/>
            <wp:effectExtent l="0" t="0" r="0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530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A63C7" w14:textId="1F528A1C" w:rsidR="00132D98" w:rsidRDefault="00132D98" w:rsidP="006D79A8">
      <w:pPr>
        <w:pStyle w:val="BodyText"/>
        <w:rPr>
          <w:sz w:val="24"/>
          <w:szCs w:val="24"/>
          <w:lang w:val="es-ES_tradnl"/>
        </w:rPr>
      </w:pPr>
    </w:p>
    <w:p w14:paraId="7BE652C5" w14:textId="77777777" w:rsidR="003206F9" w:rsidRDefault="00CF2D51" w:rsidP="003206F9">
      <w:pPr>
        <w:pStyle w:val="BodyText"/>
        <w:jc w:val="right"/>
        <w:rPr>
          <w:rFonts w:asciiTheme="minorHAnsi" w:hAnsiTheme="minorHAnsi" w:cstheme="minorHAnsi"/>
          <w:b/>
          <w:bCs/>
          <w:sz w:val="44"/>
          <w:szCs w:val="44"/>
          <w:lang w:val="es-ES_tradnl"/>
        </w:rPr>
      </w:pPr>
      <w:r w:rsidRPr="00BB40FF">
        <w:rPr>
          <w:rFonts w:asciiTheme="minorHAnsi" w:hAnsiTheme="minorHAnsi" w:cstheme="minorHAnsi"/>
          <w:b/>
          <w:bCs/>
          <w:sz w:val="44"/>
          <w:szCs w:val="44"/>
          <w:lang w:val="es-ES_tradnl"/>
        </w:rPr>
        <w:lastRenderedPageBreak/>
        <w:t xml:space="preserve">SEMINARIO INTERNACIONAL DE </w:t>
      </w:r>
    </w:p>
    <w:p w14:paraId="50445480" w14:textId="377AC50D" w:rsidR="00CF2D51" w:rsidRPr="00BB40FF" w:rsidRDefault="00CF2D51" w:rsidP="003206F9">
      <w:pPr>
        <w:pStyle w:val="BodyText"/>
        <w:jc w:val="right"/>
        <w:rPr>
          <w:rFonts w:asciiTheme="minorHAnsi" w:hAnsiTheme="minorHAnsi" w:cstheme="minorHAnsi"/>
          <w:b/>
          <w:bCs/>
          <w:sz w:val="44"/>
          <w:szCs w:val="44"/>
          <w:lang w:val="es-ES_tradnl"/>
        </w:rPr>
      </w:pPr>
      <w:r w:rsidRPr="00BB40FF">
        <w:rPr>
          <w:rFonts w:asciiTheme="minorHAnsi" w:hAnsiTheme="minorHAnsi" w:cstheme="minorHAnsi"/>
          <w:b/>
          <w:bCs/>
          <w:sz w:val="44"/>
          <w:szCs w:val="44"/>
          <w:lang w:val="es-ES_tradnl"/>
        </w:rPr>
        <w:t>COMUNICACIÓN DIGITAL</w:t>
      </w:r>
    </w:p>
    <w:p w14:paraId="5991230B" w14:textId="2FFA5422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317A6ED9" w14:textId="40FB5426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04D7FD11" w14:textId="6D141EAF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37EA118A" w14:textId="29AFBF9D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158DC942" w14:textId="00425B42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7137BD23" w14:textId="025FDE1B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32D864FC" w14:textId="32A6F3B6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49E067A1" w14:textId="40F47583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7D4CFD40" w14:textId="0D9C7837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46BC821D" w14:textId="48D86BD9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31AE5174" w14:textId="77777777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60E4783D" w14:textId="77777777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1A606879" w14:textId="10ACFCDA" w:rsidR="00132D98" w:rsidRDefault="00CF2D51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2082B763" wp14:editId="73939830">
            <wp:extent cx="6591920" cy="5132998"/>
            <wp:effectExtent l="0" t="0" r="0" b="0"/>
            <wp:docPr id="5" name="Picture 5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imel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933" cy="513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9D107" w14:textId="5014BF00" w:rsidR="00132D98" w:rsidRDefault="00132D98" w:rsidP="006D79A8">
      <w:pPr>
        <w:pStyle w:val="BodyText"/>
        <w:rPr>
          <w:sz w:val="24"/>
          <w:szCs w:val="24"/>
          <w:lang w:val="es-ES_tradnl"/>
        </w:rPr>
      </w:pPr>
    </w:p>
    <w:p w14:paraId="19268761" w14:textId="77777777" w:rsidR="00E75C78" w:rsidRDefault="003206F9" w:rsidP="00E75C78">
      <w:pPr>
        <w:pStyle w:val="BodyText"/>
        <w:jc w:val="right"/>
        <w:rPr>
          <w:b/>
          <w:bCs/>
          <w:sz w:val="44"/>
          <w:szCs w:val="44"/>
          <w:lang w:val="es-ES_tradnl"/>
        </w:rPr>
      </w:pPr>
      <w:r w:rsidRPr="003206F9">
        <w:rPr>
          <w:b/>
          <w:bCs/>
          <w:sz w:val="44"/>
          <w:szCs w:val="44"/>
          <w:lang w:val="es-ES_tradnl"/>
        </w:rPr>
        <w:lastRenderedPageBreak/>
        <w:t>DISEÑO DE IMÁGENES DIGITALES</w:t>
      </w:r>
      <w:r w:rsidR="00E75C78">
        <w:rPr>
          <w:b/>
          <w:bCs/>
          <w:sz w:val="44"/>
          <w:szCs w:val="44"/>
          <w:lang w:val="es-ES_tradnl"/>
        </w:rPr>
        <w:t xml:space="preserve"> </w:t>
      </w:r>
    </w:p>
    <w:p w14:paraId="697F7166" w14:textId="6E67A4B4" w:rsidR="00132D98" w:rsidRPr="003206F9" w:rsidRDefault="00E75C78" w:rsidP="00E75C78">
      <w:pPr>
        <w:pStyle w:val="BodyText"/>
        <w:jc w:val="right"/>
        <w:rPr>
          <w:b/>
          <w:bCs/>
          <w:sz w:val="44"/>
          <w:szCs w:val="44"/>
          <w:lang w:val="es-ES_tradnl"/>
        </w:rPr>
      </w:pPr>
      <w:r>
        <w:rPr>
          <w:b/>
          <w:bCs/>
          <w:sz w:val="44"/>
          <w:szCs w:val="44"/>
          <w:lang w:val="es-ES_tradnl"/>
        </w:rPr>
        <w:t>Y</w:t>
      </w:r>
      <w:r w:rsidR="003206F9">
        <w:rPr>
          <w:b/>
          <w:bCs/>
          <w:sz w:val="44"/>
          <w:szCs w:val="44"/>
          <w:lang w:val="es-ES_tradnl"/>
        </w:rPr>
        <w:t xml:space="preserve"> </w:t>
      </w:r>
      <w:r w:rsidR="003206F9" w:rsidRPr="003206F9">
        <w:rPr>
          <w:b/>
          <w:bCs/>
          <w:sz w:val="44"/>
          <w:szCs w:val="44"/>
          <w:lang w:val="es-ES_tradnl"/>
        </w:rPr>
        <w:t>PHOTOSHOP</w:t>
      </w:r>
    </w:p>
    <w:p w14:paraId="6026255D" w14:textId="327455AD" w:rsidR="00132D98" w:rsidRDefault="00132D98" w:rsidP="006D79A8">
      <w:pPr>
        <w:pStyle w:val="BodyText"/>
        <w:rPr>
          <w:sz w:val="24"/>
          <w:szCs w:val="24"/>
          <w:lang w:val="es-ES_tradnl"/>
        </w:rPr>
      </w:pPr>
    </w:p>
    <w:p w14:paraId="34078F1C" w14:textId="210A0708" w:rsidR="00132D98" w:rsidRDefault="00132D98" w:rsidP="006D79A8">
      <w:pPr>
        <w:pStyle w:val="BodyText"/>
        <w:rPr>
          <w:sz w:val="24"/>
          <w:szCs w:val="24"/>
          <w:lang w:val="es-ES_tradnl"/>
        </w:rPr>
      </w:pPr>
    </w:p>
    <w:p w14:paraId="7EF8145A" w14:textId="0E31B9A2" w:rsidR="00132D98" w:rsidRDefault="00132D98" w:rsidP="006D79A8">
      <w:pPr>
        <w:pStyle w:val="BodyText"/>
        <w:rPr>
          <w:sz w:val="24"/>
          <w:szCs w:val="24"/>
          <w:lang w:val="es-ES_tradnl"/>
        </w:rPr>
      </w:pPr>
    </w:p>
    <w:p w14:paraId="24AB35EC" w14:textId="57406FCE" w:rsidR="00132D98" w:rsidRDefault="00132D98" w:rsidP="006D79A8">
      <w:pPr>
        <w:pStyle w:val="BodyText"/>
        <w:rPr>
          <w:sz w:val="24"/>
          <w:szCs w:val="24"/>
          <w:lang w:val="es-ES_tradnl"/>
        </w:rPr>
      </w:pPr>
    </w:p>
    <w:p w14:paraId="5E0E2034" w14:textId="1BB0CA74" w:rsidR="00132D98" w:rsidRDefault="00132D98" w:rsidP="006D79A8">
      <w:pPr>
        <w:pStyle w:val="BodyText"/>
        <w:rPr>
          <w:sz w:val="24"/>
          <w:szCs w:val="24"/>
          <w:lang w:val="es-ES_tradnl"/>
        </w:rPr>
      </w:pPr>
    </w:p>
    <w:p w14:paraId="685390CA" w14:textId="68E68E9D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6FFA1930" w14:textId="68A545D0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277434AD" w14:textId="30158AD8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457C4A93" w14:textId="4C45B587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2951EADD" w14:textId="2275A457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162E544E" w14:textId="77777777" w:rsidR="00273BB9" w:rsidRDefault="00273BB9" w:rsidP="006D79A8">
      <w:pPr>
        <w:pStyle w:val="BodyText"/>
        <w:rPr>
          <w:sz w:val="24"/>
          <w:szCs w:val="24"/>
          <w:lang w:val="es-ES_tradnl"/>
        </w:rPr>
      </w:pPr>
    </w:p>
    <w:p w14:paraId="4C9F26B4" w14:textId="77777777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2BEAC6C0" w14:textId="68D77589" w:rsidR="00132D98" w:rsidRDefault="00132D98" w:rsidP="006D79A8">
      <w:pPr>
        <w:pStyle w:val="BodyText"/>
        <w:rPr>
          <w:sz w:val="24"/>
          <w:szCs w:val="24"/>
          <w:lang w:val="es-ES_tradnl"/>
        </w:rPr>
      </w:pPr>
    </w:p>
    <w:p w14:paraId="2CC4F50B" w14:textId="109CB1CB" w:rsidR="00132D98" w:rsidRDefault="00CF2D51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2F2F4E3F" wp14:editId="4FC77AD6">
            <wp:extent cx="6332220" cy="473456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3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D6986" w14:textId="28A61D09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07B4B691" w14:textId="3ACC996A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56264EF3" w14:textId="16AF9925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6992E440" w14:textId="434B53DA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3BDC9B8D" w14:textId="19484365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044E4500" w14:textId="49B9B32B" w:rsidR="00CF2D51" w:rsidRPr="00273BB9" w:rsidRDefault="00CF2D51" w:rsidP="00273BB9">
      <w:pPr>
        <w:pStyle w:val="BodyText"/>
        <w:jc w:val="right"/>
        <w:rPr>
          <w:b/>
          <w:bCs/>
          <w:sz w:val="44"/>
          <w:szCs w:val="44"/>
          <w:lang w:val="es-ES_tradnl"/>
        </w:rPr>
      </w:pPr>
    </w:p>
    <w:p w14:paraId="0F2ADDB7" w14:textId="77777777" w:rsidR="00E75C78" w:rsidRDefault="00273BB9" w:rsidP="00273BB9">
      <w:pPr>
        <w:pStyle w:val="BodyText"/>
        <w:jc w:val="right"/>
        <w:rPr>
          <w:b/>
          <w:bCs/>
          <w:sz w:val="44"/>
          <w:szCs w:val="44"/>
          <w:lang w:val="es-ES_tradnl"/>
        </w:rPr>
      </w:pPr>
      <w:r w:rsidRPr="00273BB9">
        <w:rPr>
          <w:b/>
          <w:bCs/>
          <w:sz w:val="44"/>
          <w:szCs w:val="44"/>
          <w:lang w:val="es-ES_tradnl"/>
        </w:rPr>
        <w:t xml:space="preserve">MI PARTICIPACION EN EL MODELO </w:t>
      </w:r>
    </w:p>
    <w:p w14:paraId="741B4BDD" w14:textId="275F541E" w:rsidR="00CF2D51" w:rsidRPr="00273BB9" w:rsidRDefault="00273BB9" w:rsidP="00273BB9">
      <w:pPr>
        <w:pStyle w:val="BodyText"/>
        <w:jc w:val="right"/>
        <w:rPr>
          <w:b/>
          <w:bCs/>
          <w:sz w:val="44"/>
          <w:szCs w:val="44"/>
          <w:lang w:val="es-ES_tradnl"/>
        </w:rPr>
      </w:pPr>
      <w:r w:rsidRPr="00273BB9">
        <w:rPr>
          <w:b/>
          <w:bCs/>
          <w:sz w:val="44"/>
          <w:szCs w:val="44"/>
          <w:lang w:val="es-ES_tradnl"/>
        </w:rPr>
        <w:t>DE LAS NACIONES UNIDAS</w:t>
      </w:r>
    </w:p>
    <w:p w14:paraId="16FF034C" w14:textId="502E35CD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17D2E659" w14:textId="10DB94E4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29B009FE" w14:textId="03A85F92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6D670DFF" w14:textId="77777777" w:rsidR="00273BB9" w:rsidRDefault="00273BB9" w:rsidP="006D79A8">
      <w:pPr>
        <w:pStyle w:val="BodyText"/>
        <w:rPr>
          <w:sz w:val="24"/>
          <w:szCs w:val="24"/>
          <w:lang w:val="es-ES_tradnl"/>
        </w:rPr>
      </w:pPr>
    </w:p>
    <w:p w14:paraId="71709C80" w14:textId="0830DA1B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552BFE2C" w14:textId="4F3C8295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5F6A5B3B" w14:textId="0E3ABCC1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7E67F52D" w14:textId="7535C0F8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2A38F397" w14:textId="65E5A751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3650C8DC" w14:textId="77777777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303E0963" w14:textId="5436721E" w:rsidR="00CF2D51" w:rsidRDefault="00CF2D51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6A070317" wp14:editId="7B1E29F4">
            <wp:extent cx="6332220" cy="4835525"/>
            <wp:effectExtent l="0" t="0" r="0" b="3175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83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4CCB4" w14:textId="63EDED21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39AEFFBA" w14:textId="09955C43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42013A13" w14:textId="441DCC89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463C713F" w14:textId="17D150AF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5F09C6D8" w14:textId="77777777" w:rsidR="00E75C78" w:rsidRDefault="003206F9" w:rsidP="003206F9">
      <w:pPr>
        <w:pStyle w:val="BodyText"/>
        <w:jc w:val="right"/>
        <w:rPr>
          <w:b/>
          <w:bCs/>
          <w:sz w:val="44"/>
          <w:szCs w:val="44"/>
          <w:lang w:val="es-ES_tradnl"/>
        </w:rPr>
      </w:pPr>
      <w:r w:rsidRPr="003206F9">
        <w:rPr>
          <w:b/>
          <w:bCs/>
          <w:sz w:val="44"/>
          <w:szCs w:val="44"/>
          <w:lang w:val="es-ES_tradnl"/>
        </w:rPr>
        <w:t>TALENTO</w:t>
      </w:r>
      <w:r w:rsidR="00273BB9">
        <w:rPr>
          <w:b/>
          <w:bCs/>
          <w:sz w:val="44"/>
          <w:szCs w:val="44"/>
          <w:lang w:val="es-ES_tradnl"/>
        </w:rPr>
        <w:t xml:space="preserve"> Y HABILIDADES</w:t>
      </w:r>
      <w:r w:rsidRPr="003206F9">
        <w:rPr>
          <w:b/>
          <w:bCs/>
          <w:sz w:val="44"/>
          <w:szCs w:val="44"/>
          <w:lang w:val="es-ES_tradnl"/>
        </w:rPr>
        <w:t xml:space="preserve"> </w:t>
      </w:r>
    </w:p>
    <w:p w14:paraId="7159558A" w14:textId="77777777" w:rsidR="00E75C78" w:rsidRDefault="003206F9" w:rsidP="00E75C78">
      <w:pPr>
        <w:pStyle w:val="BodyText"/>
        <w:jc w:val="right"/>
        <w:rPr>
          <w:b/>
          <w:bCs/>
          <w:sz w:val="44"/>
          <w:szCs w:val="44"/>
          <w:lang w:val="es-ES_tradnl"/>
        </w:rPr>
      </w:pPr>
      <w:r w:rsidRPr="003206F9">
        <w:rPr>
          <w:b/>
          <w:bCs/>
          <w:sz w:val="44"/>
          <w:szCs w:val="44"/>
          <w:lang w:val="es-ES_tradnl"/>
        </w:rPr>
        <w:t>EDUCATIV</w:t>
      </w:r>
      <w:r w:rsidR="00273BB9">
        <w:rPr>
          <w:b/>
          <w:bCs/>
          <w:sz w:val="44"/>
          <w:szCs w:val="44"/>
          <w:lang w:val="es-ES_tradnl"/>
        </w:rPr>
        <w:t xml:space="preserve">AS DIPLOMA </w:t>
      </w:r>
    </w:p>
    <w:p w14:paraId="54111866" w14:textId="45733F89" w:rsidR="00CF2D51" w:rsidRPr="003206F9" w:rsidRDefault="00273BB9" w:rsidP="00E75C78">
      <w:pPr>
        <w:pStyle w:val="BodyText"/>
        <w:jc w:val="right"/>
        <w:rPr>
          <w:b/>
          <w:bCs/>
          <w:sz w:val="44"/>
          <w:szCs w:val="44"/>
          <w:lang w:val="es-ES_tradnl"/>
        </w:rPr>
      </w:pPr>
      <w:r>
        <w:rPr>
          <w:b/>
          <w:bCs/>
          <w:sz w:val="44"/>
          <w:szCs w:val="44"/>
          <w:lang w:val="es-ES_tradnl"/>
        </w:rPr>
        <w:t>DE HIGH SCHOOL</w:t>
      </w:r>
    </w:p>
    <w:p w14:paraId="2A15CF2D" w14:textId="21B9AEDE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6B7632FE" w14:textId="308F2AE4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7F6D46F7" w14:textId="1E485F47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597BEFD9" w14:textId="02AD357F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4043A111" w14:textId="510AA012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1FABB080" w14:textId="189EEFCD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24624206" w14:textId="688B9CA5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4F05562F" w14:textId="1AC826AA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0B7FF638" w14:textId="77777777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39D42CBB" w14:textId="47156722" w:rsidR="00CF2D51" w:rsidRDefault="00CF2D51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41E9A161" wp14:editId="21B8FE90">
            <wp:extent cx="6332220" cy="4780915"/>
            <wp:effectExtent l="0" t="0" r="0" b="635"/>
            <wp:docPr id="27" name="Picture 2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8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26450" w14:textId="116F0631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431743A1" w14:textId="6E8A4F60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3C566A64" w14:textId="24D7A0FA" w:rsidR="00CF2D51" w:rsidRDefault="00CF2D51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lastRenderedPageBreak/>
        <w:drawing>
          <wp:inline distT="0" distB="0" distL="0" distR="0" wp14:anchorId="07D82435" wp14:editId="1BF3028B">
            <wp:extent cx="6332220" cy="3719146"/>
            <wp:effectExtent l="0" t="0" r="0" b="0"/>
            <wp:docPr id="28" name="Picture 28" descr="Text, 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, 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086" cy="372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8D7BE" w14:textId="06395105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6FAF50E8" w14:textId="33BFD097" w:rsidR="00E75C78" w:rsidRDefault="00273BB9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4A8013D9" wp14:editId="0AE76D9C">
            <wp:extent cx="6330683" cy="4000500"/>
            <wp:effectExtent l="0" t="0" r="0" b="0"/>
            <wp:docPr id="29" name="Picture 2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301" cy="400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ABC30" w14:textId="181BC910" w:rsidR="00CF2D51" w:rsidRDefault="00CF2D51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lastRenderedPageBreak/>
        <w:drawing>
          <wp:inline distT="0" distB="0" distL="0" distR="0" wp14:anchorId="1971C383" wp14:editId="5B57F030">
            <wp:extent cx="6762750" cy="3810000"/>
            <wp:effectExtent l="0" t="0" r="0" b="0"/>
            <wp:docPr id="30" name="Picture 3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629" cy="381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EFBF8" w14:textId="7DF54789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45C648EE" w14:textId="7A2F922B" w:rsidR="00CF2D51" w:rsidRDefault="003206F9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0E076C64" wp14:editId="33CC055A">
            <wp:extent cx="6332220" cy="3686175"/>
            <wp:effectExtent l="0" t="0" r="0" b="9525"/>
            <wp:docPr id="260" name="Picture 260" descr="Diagram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 descr="Diagram,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BF9E7" w14:textId="676ED12E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34C900EC" w14:textId="1E353601" w:rsidR="003206F9" w:rsidRPr="003206F9" w:rsidRDefault="003206F9" w:rsidP="00273BB9">
      <w:pPr>
        <w:pStyle w:val="BodyText"/>
        <w:rPr>
          <w:b/>
          <w:bCs/>
          <w:sz w:val="44"/>
          <w:szCs w:val="44"/>
          <w:lang w:val="es-ES_tradnl"/>
        </w:rPr>
      </w:pPr>
    </w:p>
    <w:p w14:paraId="3D0A04D7" w14:textId="2546BAA0" w:rsidR="003206F9" w:rsidRDefault="003206F9" w:rsidP="003206F9">
      <w:pPr>
        <w:pStyle w:val="BodyText"/>
        <w:jc w:val="right"/>
        <w:rPr>
          <w:b/>
          <w:bCs/>
          <w:sz w:val="44"/>
          <w:szCs w:val="44"/>
          <w:lang w:val="en-US"/>
        </w:rPr>
      </w:pPr>
      <w:r>
        <w:rPr>
          <w:b/>
          <w:bCs/>
          <w:sz w:val="44"/>
          <w:szCs w:val="44"/>
          <w:lang w:val="en-US"/>
        </w:rPr>
        <w:lastRenderedPageBreak/>
        <w:t>MY ENGLISH</w:t>
      </w:r>
      <w:r w:rsidRPr="003206F9">
        <w:rPr>
          <w:b/>
          <w:bCs/>
          <w:sz w:val="44"/>
          <w:szCs w:val="44"/>
          <w:lang w:val="en-US"/>
        </w:rPr>
        <w:t xml:space="preserve"> IDIOM</w:t>
      </w:r>
      <w:r>
        <w:rPr>
          <w:b/>
          <w:bCs/>
          <w:sz w:val="44"/>
          <w:szCs w:val="44"/>
          <w:lang w:val="en-US"/>
        </w:rPr>
        <w:t>,</w:t>
      </w:r>
    </w:p>
    <w:p w14:paraId="7574EE49" w14:textId="16CC872D" w:rsidR="003206F9" w:rsidRDefault="003206F9" w:rsidP="003206F9">
      <w:pPr>
        <w:pStyle w:val="BodyText"/>
        <w:jc w:val="right"/>
        <w:rPr>
          <w:b/>
          <w:bCs/>
          <w:sz w:val="44"/>
          <w:szCs w:val="44"/>
          <w:lang w:val="en-US"/>
        </w:rPr>
      </w:pPr>
      <w:r w:rsidRPr="003206F9">
        <w:rPr>
          <w:b/>
          <w:bCs/>
          <w:sz w:val="44"/>
          <w:szCs w:val="44"/>
          <w:lang w:val="en-US"/>
        </w:rPr>
        <w:t xml:space="preserve"> AS </w:t>
      </w:r>
      <w:r>
        <w:rPr>
          <w:b/>
          <w:bCs/>
          <w:sz w:val="44"/>
          <w:szCs w:val="44"/>
          <w:lang w:val="en-US"/>
        </w:rPr>
        <w:t>A</w:t>
      </w:r>
      <w:r w:rsidRPr="003206F9">
        <w:rPr>
          <w:b/>
          <w:bCs/>
          <w:sz w:val="44"/>
          <w:szCs w:val="44"/>
          <w:lang w:val="en-US"/>
        </w:rPr>
        <w:t xml:space="preserve"> SECOND LANGUAJE, </w:t>
      </w:r>
    </w:p>
    <w:p w14:paraId="6D889536" w14:textId="44686EF1" w:rsidR="003206F9" w:rsidRPr="003206F9" w:rsidRDefault="003206F9" w:rsidP="003206F9">
      <w:pPr>
        <w:pStyle w:val="BodyText"/>
        <w:jc w:val="right"/>
        <w:rPr>
          <w:sz w:val="24"/>
          <w:szCs w:val="24"/>
          <w:lang w:val="en-US"/>
        </w:rPr>
      </w:pPr>
      <w:r w:rsidRPr="003206F9">
        <w:rPr>
          <w:b/>
          <w:bCs/>
          <w:sz w:val="44"/>
          <w:szCs w:val="44"/>
          <w:lang w:val="en-US"/>
        </w:rPr>
        <w:t>INTERMEDIATE LEVEL.</w:t>
      </w:r>
    </w:p>
    <w:p w14:paraId="11F6DF36" w14:textId="46DDE219" w:rsidR="003206F9" w:rsidRPr="003206F9" w:rsidRDefault="003206F9" w:rsidP="006D79A8">
      <w:pPr>
        <w:pStyle w:val="BodyText"/>
        <w:rPr>
          <w:sz w:val="24"/>
          <w:szCs w:val="24"/>
          <w:lang w:val="en-US"/>
        </w:rPr>
      </w:pPr>
    </w:p>
    <w:p w14:paraId="4937BDDC" w14:textId="7A7B8685" w:rsidR="003206F9" w:rsidRPr="003206F9" w:rsidRDefault="003206F9" w:rsidP="006D79A8">
      <w:pPr>
        <w:pStyle w:val="BodyText"/>
        <w:rPr>
          <w:sz w:val="24"/>
          <w:szCs w:val="24"/>
          <w:lang w:val="en-US"/>
        </w:rPr>
      </w:pPr>
    </w:p>
    <w:p w14:paraId="6FE4A834" w14:textId="3215D7E4" w:rsidR="003206F9" w:rsidRPr="003206F9" w:rsidRDefault="003206F9" w:rsidP="006D79A8">
      <w:pPr>
        <w:pStyle w:val="BodyText"/>
        <w:rPr>
          <w:sz w:val="24"/>
          <w:szCs w:val="24"/>
          <w:lang w:val="en-US"/>
        </w:rPr>
      </w:pPr>
    </w:p>
    <w:p w14:paraId="0B080931" w14:textId="34F62FA1" w:rsidR="003206F9" w:rsidRDefault="003206F9" w:rsidP="006D79A8">
      <w:pPr>
        <w:pStyle w:val="BodyText"/>
        <w:rPr>
          <w:sz w:val="24"/>
          <w:szCs w:val="24"/>
          <w:lang w:val="en-US"/>
        </w:rPr>
      </w:pPr>
    </w:p>
    <w:p w14:paraId="638DF679" w14:textId="583568A1" w:rsidR="00273BB9" w:rsidRDefault="00273BB9" w:rsidP="006D79A8">
      <w:pPr>
        <w:pStyle w:val="BodyText"/>
        <w:rPr>
          <w:sz w:val="24"/>
          <w:szCs w:val="24"/>
          <w:lang w:val="en-US"/>
        </w:rPr>
      </w:pPr>
    </w:p>
    <w:p w14:paraId="13FBDF2D" w14:textId="40AD9066" w:rsidR="00273BB9" w:rsidRDefault="00273BB9" w:rsidP="006D79A8">
      <w:pPr>
        <w:pStyle w:val="BodyText"/>
        <w:rPr>
          <w:sz w:val="24"/>
          <w:szCs w:val="24"/>
          <w:lang w:val="en-US"/>
        </w:rPr>
      </w:pPr>
    </w:p>
    <w:p w14:paraId="5D8964BB" w14:textId="77777777" w:rsidR="00273BB9" w:rsidRPr="003206F9" w:rsidRDefault="00273BB9" w:rsidP="006D79A8">
      <w:pPr>
        <w:pStyle w:val="BodyText"/>
        <w:rPr>
          <w:sz w:val="24"/>
          <w:szCs w:val="24"/>
          <w:lang w:val="en-US"/>
        </w:rPr>
      </w:pPr>
    </w:p>
    <w:p w14:paraId="3BA791F0" w14:textId="2696751D" w:rsidR="003206F9" w:rsidRPr="003206F9" w:rsidRDefault="003206F9" w:rsidP="006D79A8">
      <w:pPr>
        <w:pStyle w:val="BodyText"/>
        <w:rPr>
          <w:sz w:val="24"/>
          <w:szCs w:val="24"/>
          <w:lang w:val="en-US"/>
        </w:rPr>
      </w:pPr>
    </w:p>
    <w:p w14:paraId="7517939A" w14:textId="77777777" w:rsidR="003206F9" w:rsidRPr="003206F9" w:rsidRDefault="003206F9" w:rsidP="006D79A8">
      <w:pPr>
        <w:pStyle w:val="BodyText"/>
        <w:rPr>
          <w:sz w:val="24"/>
          <w:szCs w:val="24"/>
          <w:lang w:val="en-US"/>
        </w:rPr>
      </w:pPr>
    </w:p>
    <w:p w14:paraId="2B805E95" w14:textId="5C871C3B" w:rsidR="00CF2D51" w:rsidRDefault="00CF2D51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61D338D8" wp14:editId="2769D589">
            <wp:extent cx="6523815" cy="3891915"/>
            <wp:effectExtent l="0" t="0" r="0" b="0"/>
            <wp:docPr id="31" name="Picture 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79" cy="389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0C838" w14:textId="389E01FB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20BEDAC5" w14:textId="7DC089B1" w:rsidR="00CF2D51" w:rsidRDefault="00BB40FF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lastRenderedPageBreak/>
        <w:drawing>
          <wp:inline distT="0" distB="0" distL="0" distR="0" wp14:anchorId="2B41F3C7" wp14:editId="045F319D">
            <wp:extent cx="6332220" cy="3923665"/>
            <wp:effectExtent l="0" t="0" r="0" b="635"/>
            <wp:docPr id="259" name="Picture 25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CADC0" w14:textId="52FEF454" w:rsidR="00CF2D51" w:rsidRDefault="00BB40FF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2D0D1095" wp14:editId="0159B930">
            <wp:extent cx="6332220" cy="4181475"/>
            <wp:effectExtent l="0" t="0" r="0" b="9525"/>
            <wp:docPr id="258" name="Picture 25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01F5F" w14:textId="679FA8DD" w:rsidR="00BB40FF" w:rsidRDefault="00BB40FF" w:rsidP="006D79A8">
      <w:pPr>
        <w:pStyle w:val="BodyText"/>
        <w:rPr>
          <w:sz w:val="24"/>
          <w:szCs w:val="24"/>
          <w:lang w:val="es-ES_tradnl"/>
        </w:rPr>
      </w:pPr>
    </w:p>
    <w:p w14:paraId="731E1999" w14:textId="019C80E9" w:rsidR="003206F9" w:rsidRDefault="003206F9" w:rsidP="006D79A8">
      <w:pPr>
        <w:pStyle w:val="BodyText"/>
        <w:rPr>
          <w:sz w:val="24"/>
          <w:szCs w:val="24"/>
          <w:lang w:val="es-ES_tradnl"/>
        </w:rPr>
      </w:pPr>
    </w:p>
    <w:p w14:paraId="6C0A260F" w14:textId="5C630F3A" w:rsidR="003206F9" w:rsidRDefault="003206F9" w:rsidP="006D79A8">
      <w:pPr>
        <w:pStyle w:val="BodyText"/>
        <w:rPr>
          <w:sz w:val="24"/>
          <w:szCs w:val="24"/>
          <w:lang w:val="es-ES_tradnl"/>
        </w:rPr>
      </w:pPr>
    </w:p>
    <w:p w14:paraId="5F4BFA29" w14:textId="00C8EBC9" w:rsidR="003206F9" w:rsidRPr="003206F9" w:rsidRDefault="003206F9" w:rsidP="003206F9">
      <w:pPr>
        <w:pStyle w:val="BodyText"/>
        <w:jc w:val="right"/>
        <w:rPr>
          <w:b/>
          <w:bCs/>
          <w:sz w:val="44"/>
          <w:szCs w:val="44"/>
          <w:lang w:val="es-ES_tradnl"/>
        </w:rPr>
      </w:pPr>
    </w:p>
    <w:p w14:paraId="370A3F48" w14:textId="6D6DE193" w:rsidR="003206F9" w:rsidRDefault="003206F9" w:rsidP="003206F9">
      <w:pPr>
        <w:pStyle w:val="BodyText"/>
        <w:jc w:val="right"/>
        <w:rPr>
          <w:b/>
          <w:bCs/>
          <w:sz w:val="44"/>
          <w:szCs w:val="44"/>
          <w:lang w:val="es-ES_tradnl"/>
        </w:rPr>
      </w:pPr>
      <w:r w:rsidRPr="003206F9">
        <w:rPr>
          <w:b/>
          <w:bCs/>
          <w:sz w:val="44"/>
          <w:szCs w:val="44"/>
          <w:lang w:val="es-ES_tradnl"/>
        </w:rPr>
        <w:t>HABILIDADES ESPIRITUALES</w:t>
      </w:r>
    </w:p>
    <w:p w14:paraId="4DBCD8E7" w14:textId="77777777" w:rsidR="003206F9" w:rsidRDefault="003206F9" w:rsidP="003206F9">
      <w:pPr>
        <w:pStyle w:val="BodyText"/>
        <w:jc w:val="right"/>
        <w:rPr>
          <w:b/>
          <w:bCs/>
          <w:sz w:val="44"/>
          <w:szCs w:val="44"/>
          <w:lang w:val="es-ES_tradnl"/>
        </w:rPr>
      </w:pPr>
      <w:r>
        <w:rPr>
          <w:b/>
          <w:bCs/>
          <w:sz w:val="44"/>
          <w:szCs w:val="44"/>
          <w:lang w:val="es-ES_tradnl"/>
        </w:rPr>
        <w:t xml:space="preserve">CLUB DE CONQUISTADORES </w:t>
      </w:r>
    </w:p>
    <w:p w14:paraId="2B73A789" w14:textId="60D9F60D" w:rsidR="003206F9" w:rsidRPr="003206F9" w:rsidRDefault="003206F9" w:rsidP="003206F9">
      <w:pPr>
        <w:pStyle w:val="BodyText"/>
        <w:jc w:val="right"/>
        <w:rPr>
          <w:b/>
          <w:bCs/>
          <w:sz w:val="44"/>
          <w:szCs w:val="44"/>
          <w:lang w:val="es-ES_tradnl"/>
        </w:rPr>
      </w:pPr>
      <w:r>
        <w:rPr>
          <w:b/>
          <w:bCs/>
          <w:sz w:val="44"/>
          <w:szCs w:val="44"/>
          <w:lang w:val="es-ES_tradnl"/>
        </w:rPr>
        <w:t>Y GUIAS MAYORES</w:t>
      </w:r>
    </w:p>
    <w:p w14:paraId="3EBD53EF" w14:textId="0049DC9B" w:rsidR="003206F9" w:rsidRDefault="003206F9" w:rsidP="006D79A8">
      <w:pPr>
        <w:pStyle w:val="BodyText"/>
        <w:rPr>
          <w:sz w:val="24"/>
          <w:szCs w:val="24"/>
          <w:lang w:val="es-ES_tradnl"/>
        </w:rPr>
      </w:pPr>
    </w:p>
    <w:p w14:paraId="2CA0E58D" w14:textId="33931164" w:rsidR="003206F9" w:rsidRDefault="003206F9" w:rsidP="006D79A8">
      <w:pPr>
        <w:pStyle w:val="BodyText"/>
        <w:rPr>
          <w:sz w:val="24"/>
          <w:szCs w:val="24"/>
          <w:lang w:val="es-ES_tradnl"/>
        </w:rPr>
      </w:pPr>
    </w:p>
    <w:p w14:paraId="2C0EEFEA" w14:textId="54169B87" w:rsidR="003206F9" w:rsidRDefault="003206F9" w:rsidP="006D79A8">
      <w:pPr>
        <w:pStyle w:val="BodyText"/>
        <w:rPr>
          <w:sz w:val="24"/>
          <w:szCs w:val="24"/>
          <w:lang w:val="es-ES_tradnl"/>
        </w:rPr>
      </w:pPr>
    </w:p>
    <w:p w14:paraId="02597ABD" w14:textId="3DC65F54" w:rsidR="003206F9" w:rsidRDefault="003206F9" w:rsidP="006D79A8">
      <w:pPr>
        <w:pStyle w:val="BodyText"/>
        <w:rPr>
          <w:sz w:val="24"/>
          <w:szCs w:val="24"/>
          <w:lang w:val="es-ES_tradnl"/>
        </w:rPr>
      </w:pPr>
    </w:p>
    <w:p w14:paraId="7E43FBF8" w14:textId="112663DD" w:rsidR="003206F9" w:rsidRDefault="003206F9" w:rsidP="006D79A8">
      <w:pPr>
        <w:pStyle w:val="BodyText"/>
        <w:rPr>
          <w:sz w:val="24"/>
          <w:szCs w:val="24"/>
          <w:lang w:val="es-ES_tradnl"/>
        </w:rPr>
      </w:pPr>
    </w:p>
    <w:p w14:paraId="08D1D80D" w14:textId="755A1820" w:rsidR="003206F9" w:rsidRDefault="003206F9" w:rsidP="006D79A8">
      <w:pPr>
        <w:pStyle w:val="BodyText"/>
        <w:rPr>
          <w:sz w:val="24"/>
          <w:szCs w:val="24"/>
          <w:lang w:val="es-ES_tradnl"/>
        </w:rPr>
      </w:pPr>
    </w:p>
    <w:p w14:paraId="1C5C86AD" w14:textId="24A768DA" w:rsidR="003206F9" w:rsidRDefault="003206F9" w:rsidP="006D79A8">
      <w:pPr>
        <w:pStyle w:val="BodyText"/>
        <w:rPr>
          <w:sz w:val="24"/>
          <w:szCs w:val="24"/>
          <w:lang w:val="es-ES_tradnl"/>
        </w:rPr>
      </w:pPr>
    </w:p>
    <w:p w14:paraId="456E2A0B" w14:textId="2E4FC057" w:rsidR="003206F9" w:rsidRDefault="003206F9" w:rsidP="006D79A8">
      <w:pPr>
        <w:pStyle w:val="BodyText"/>
        <w:rPr>
          <w:sz w:val="24"/>
          <w:szCs w:val="24"/>
          <w:lang w:val="es-ES_tradnl"/>
        </w:rPr>
      </w:pPr>
    </w:p>
    <w:p w14:paraId="44928300" w14:textId="77777777" w:rsidR="003206F9" w:rsidRDefault="003206F9" w:rsidP="006D79A8">
      <w:pPr>
        <w:pStyle w:val="BodyText"/>
        <w:rPr>
          <w:sz w:val="24"/>
          <w:szCs w:val="24"/>
          <w:lang w:val="es-ES_tradnl"/>
        </w:rPr>
      </w:pPr>
    </w:p>
    <w:p w14:paraId="092D2EB8" w14:textId="6B64B4DD" w:rsidR="00BB40FF" w:rsidRDefault="00BB40FF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38EC8480" wp14:editId="73781F50">
            <wp:extent cx="6332220" cy="5001895"/>
            <wp:effectExtent l="0" t="0" r="0" b="8255"/>
            <wp:docPr id="261" name="Picture 26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500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B6F29" w14:textId="47642886" w:rsidR="00E75C78" w:rsidRDefault="00E75C78" w:rsidP="006D79A8">
      <w:pPr>
        <w:pStyle w:val="BodyText"/>
        <w:rPr>
          <w:sz w:val="24"/>
          <w:szCs w:val="24"/>
          <w:lang w:val="es-ES_tradnl"/>
        </w:rPr>
      </w:pPr>
    </w:p>
    <w:p w14:paraId="1F17E30B" w14:textId="44F8AB02" w:rsidR="00BB40FF" w:rsidRDefault="00BB40FF" w:rsidP="006D79A8">
      <w:pPr>
        <w:pStyle w:val="BodyText"/>
        <w:rPr>
          <w:sz w:val="24"/>
          <w:szCs w:val="24"/>
          <w:lang w:val="es-ES_tradnl"/>
        </w:rPr>
      </w:pPr>
    </w:p>
    <w:p w14:paraId="7F53E917" w14:textId="3F1036C9" w:rsidR="00BB40FF" w:rsidRDefault="00BB40FF" w:rsidP="006D79A8">
      <w:pPr>
        <w:pStyle w:val="BodyText"/>
        <w:rPr>
          <w:sz w:val="24"/>
          <w:szCs w:val="24"/>
          <w:lang w:val="es-ES_tradnl"/>
        </w:rPr>
      </w:pPr>
    </w:p>
    <w:p w14:paraId="6C129EA6" w14:textId="215D3A25" w:rsidR="00E75C78" w:rsidRDefault="00E75C78" w:rsidP="006D79A8">
      <w:pPr>
        <w:pStyle w:val="BodyText"/>
        <w:rPr>
          <w:sz w:val="24"/>
          <w:szCs w:val="24"/>
          <w:lang w:val="es-ES_tradnl"/>
        </w:rPr>
      </w:pPr>
    </w:p>
    <w:p w14:paraId="108C7064" w14:textId="76C062B9" w:rsidR="00E75C78" w:rsidRDefault="00E75C78" w:rsidP="006D79A8">
      <w:pPr>
        <w:pStyle w:val="BodyText"/>
        <w:rPr>
          <w:sz w:val="24"/>
          <w:szCs w:val="24"/>
          <w:lang w:val="es-ES_tradnl"/>
        </w:rPr>
      </w:pPr>
    </w:p>
    <w:p w14:paraId="4D984E77" w14:textId="6706FD6D" w:rsidR="00E75C78" w:rsidRDefault="00E75C78" w:rsidP="006D79A8">
      <w:pPr>
        <w:pStyle w:val="BodyText"/>
        <w:rPr>
          <w:sz w:val="24"/>
          <w:szCs w:val="24"/>
          <w:lang w:val="es-ES_tradnl"/>
        </w:rPr>
      </w:pPr>
    </w:p>
    <w:p w14:paraId="12352268" w14:textId="1B75A129" w:rsidR="00E75C78" w:rsidRDefault="00E75C78" w:rsidP="006D79A8">
      <w:pPr>
        <w:pStyle w:val="BodyText"/>
        <w:rPr>
          <w:sz w:val="24"/>
          <w:szCs w:val="24"/>
          <w:lang w:val="es-ES_tradnl"/>
        </w:rPr>
      </w:pPr>
    </w:p>
    <w:p w14:paraId="0AB47046" w14:textId="4743E0C1" w:rsidR="00E75C78" w:rsidRDefault="00E75C78" w:rsidP="006D79A8">
      <w:pPr>
        <w:pStyle w:val="BodyText"/>
        <w:rPr>
          <w:sz w:val="24"/>
          <w:szCs w:val="24"/>
          <w:lang w:val="es-ES_tradnl"/>
        </w:rPr>
      </w:pPr>
    </w:p>
    <w:p w14:paraId="12123637" w14:textId="5FB6973F" w:rsidR="00E75C78" w:rsidRDefault="00E75C78" w:rsidP="006D79A8">
      <w:pPr>
        <w:pStyle w:val="BodyText"/>
        <w:rPr>
          <w:sz w:val="24"/>
          <w:szCs w:val="24"/>
          <w:lang w:val="es-ES_tradnl"/>
        </w:rPr>
      </w:pPr>
    </w:p>
    <w:p w14:paraId="7AD53FB9" w14:textId="61FA955D" w:rsidR="00E75C78" w:rsidRDefault="00E75C78" w:rsidP="006D79A8">
      <w:pPr>
        <w:pStyle w:val="BodyText"/>
        <w:rPr>
          <w:sz w:val="24"/>
          <w:szCs w:val="24"/>
          <w:lang w:val="es-ES_tradnl"/>
        </w:rPr>
      </w:pPr>
    </w:p>
    <w:p w14:paraId="6541060C" w14:textId="0A91DE78" w:rsidR="00E75C78" w:rsidRDefault="00E75C78" w:rsidP="006D79A8">
      <w:pPr>
        <w:pStyle w:val="BodyText"/>
        <w:rPr>
          <w:sz w:val="24"/>
          <w:szCs w:val="24"/>
          <w:lang w:val="es-ES_tradnl"/>
        </w:rPr>
      </w:pPr>
    </w:p>
    <w:p w14:paraId="1910487C" w14:textId="20B97AF1" w:rsidR="00E75C78" w:rsidRDefault="00E75C78" w:rsidP="006D79A8">
      <w:pPr>
        <w:pStyle w:val="BodyText"/>
        <w:rPr>
          <w:sz w:val="24"/>
          <w:szCs w:val="24"/>
          <w:lang w:val="es-ES_tradnl"/>
        </w:rPr>
      </w:pPr>
    </w:p>
    <w:p w14:paraId="06AE2461" w14:textId="61B652E3" w:rsidR="00E75C78" w:rsidRDefault="00E75C78" w:rsidP="006D79A8">
      <w:pPr>
        <w:pStyle w:val="BodyText"/>
        <w:rPr>
          <w:sz w:val="24"/>
          <w:szCs w:val="24"/>
          <w:lang w:val="es-ES_tradnl"/>
        </w:rPr>
      </w:pPr>
    </w:p>
    <w:p w14:paraId="2A96AA67" w14:textId="71140662" w:rsidR="00E75C78" w:rsidRDefault="00E75C78" w:rsidP="006D79A8">
      <w:pPr>
        <w:pStyle w:val="BodyText"/>
        <w:rPr>
          <w:sz w:val="24"/>
          <w:szCs w:val="24"/>
          <w:lang w:val="es-ES_tradnl"/>
        </w:rPr>
      </w:pPr>
    </w:p>
    <w:p w14:paraId="2845DD0E" w14:textId="1B3E3AE1" w:rsidR="00E75C78" w:rsidRDefault="00E75C78" w:rsidP="006D79A8">
      <w:pPr>
        <w:pStyle w:val="BodyText"/>
        <w:rPr>
          <w:sz w:val="24"/>
          <w:szCs w:val="24"/>
          <w:lang w:val="es-ES_tradnl"/>
        </w:rPr>
      </w:pPr>
    </w:p>
    <w:p w14:paraId="3D658695" w14:textId="7AE8C87C" w:rsidR="00E75C78" w:rsidRDefault="00E75C78" w:rsidP="006D79A8">
      <w:pPr>
        <w:pStyle w:val="BodyText"/>
        <w:rPr>
          <w:sz w:val="24"/>
          <w:szCs w:val="24"/>
          <w:lang w:val="es-ES_tradnl"/>
        </w:rPr>
      </w:pPr>
    </w:p>
    <w:p w14:paraId="3C7F9277" w14:textId="77777777" w:rsidR="00E75C78" w:rsidRDefault="00E75C78" w:rsidP="006D79A8">
      <w:pPr>
        <w:pStyle w:val="BodyText"/>
        <w:rPr>
          <w:sz w:val="24"/>
          <w:szCs w:val="24"/>
          <w:lang w:val="es-ES_tradnl"/>
        </w:rPr>
      </w:pPr>
    </w:p>
    <w:p w14:paraId="386E8183" w14:textId="4870FF8B" w:rsidR="00BB40FF" w:rsidRDefault="00BB40FF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502C413F" wp14:editId="470C5470">
            <wp:extent cx="6332220" cy="4484076"/>
            <wp:effectExtent l="0" t="0" r="0" b="0"/>
            <wp:docPr id="263" name="Picture 26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816" cy="448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988D0" w14:textId="614623BB" w:rsidR="00CF2D51" w:rsidRDefault="00CF2D51" w:rsidP="006D79A8">
      <w:pPr>
        <w:pStyle w:val="BodyText"/>
        <w:rPr>
          <w:sz w:val="24"/>
          <w:szCs w:val="24"/>
          <w:lang w:val="es-ES_tradnl"/>
        </w:rPr>
      </w:pPr>
    </w:p>
    <w:p w14:paraId="5AD5AAC7" w14:textId="52057912" w:rsidR="00E75C78" w:rsidRDefault="00E75C78" w:rsidP="006D79A8">
      <w:pPr>
        <w:pStyle w:val="BodyText"/>
        <w:rPr>
          <w:sz w:val="24"/>
          <w:szCs w:val="24"/>
          <w:lang w:val="es-ES_tradnl"/>
        </w:rPr>
      </w:pPr>
    </w:p>
    <w:p w14:paraId="37028D25" w14:textId="77ED839A" w:rsidR="00E75C78" w:rsidRDefault="00E75C78" w:rsidP="006D79A8">
      <w:pPr>
        <w:pStyle w:val="BodyText"/>
        <w:rPr>
          <w:sz w:val="24"/>
          <w:szCs w:val="24"/>
          <w:lang w:val="es-ES_tradnl"/>
        </w:rPr>
      </w:pPr>
    </w:p>
    <w:p w14:paraId="6DDEAFDE" w14:textId="130DBA7B" w:rsidR="00E75C78" w:rsidRDefault="00E75C78" w:rsidP="006D79A8">
      <w:pPr>
        <w:pStyle w:val="BodyText"/>
        <w:rPr>
          <w:sz w:val="24"/>
          <w:szCs w:val="24"/>
          <w:lang w:val="es-ES_tradnl"/>
        </w:rPr>
      </w:pPr>
    </w:p>
    <w:p w14:paraId="10B7CAA4" w14:textId="75E5B3C4" w:rsidR="00E75C78" w:rsidRDefault="00E75C78" w:rsidP="006D79A8">
      <w:pPr>
        <w:pStyle w:val="BodyText"/>
        <w:rPr>
          <w:sz w:val="24"/>
          <w:szCs w:val="24"/>
          <w:lang w:val="es-ES_tradnl"/>
        </w:rPr>
      </w:pPr>
    </w:p>
    <w:p w14:paraId="082E5D45" w14:textId="75BCC54E" w:rsidR="00E75C78" w:rsidRDefault="00E75C78" w:rsidP="006D79A8">
      <w:pPr>
        <w:pStyle w:val="BodyText"/>
        <w:rPr>
          <w:sz w:val="24"/>
          <w:szCs w:val="24"/>
          <w:lang w:val="es-ES_tradnl"/>
        </w:rPr>
      </w:pPr>
    </w:p>
    <w:p w14:paraId="65EA25BD" w14:textId="62B6ACC8" w:rsidR="00E75C78" w:rsidRDefault="00E75C78" w:rsidP="006D79A8">
      <w:pPr>
        <w:pStyle w:val="BodyText"/>
        <w:rPr>
          <w:sz w:val="24"/>
          <w:szCs w:val="24"/>
          <w:lang w:val="es-ES_tradnl"/>
        </w:rPr>
      </w:pPr>
    </w:p>
    <w:p w14:paraId="6BF74A80" w14:textId="77777777" w:rsidR="00E75C78" w:rsidRDefault="00E75C78" w:rsidP="00E75C78">
      <w:pPr>
        <w:pStyle w:val="BodyText"/>
        <w:jc w:val="right"/>
        <w:rPr>
          <w:b/>
          <w:bCs/>
          <w:sz w:val="44"/>
          <w:szCs w:val="44"/>
          <w:lang w:val="es-ES_tradnl"/>
        </w:rPr>
      </w:pPr>
      <w:r w:rsidRPr="00E75C78">
        <w:rPr>
          <w:b/>
          <w:bCs/>
          <w:sz w:val="44"/>
          <w:szCs w:val="44"/>
          <w:lang w:val="es-ES_tradnl"/>
        </w:rPr>
        <w:t xml:space="preserve">TALENTO ESPIRITUAL </w:t>
      </w:r>
    </w:p>
    <w:p w14:paraId="150F6ECB" w14:textId="450B0E18" w:rsidR="00E75C78" w:rsidRPr="00E75C78" w:rsidRDefault="00E75C78" w:rsidP="00E75C78">
      <w:pPr>
        <w:pStyle w:val="BodyText"/>
        <w:jc w:val="right"/>
        <w:rPr>
          <w:b/>
          <w:bCs/>
          <w:sz w:val="44"/>
          <w:szCs w:val="44"/>
          <w:lang w:val="es-ES_tradnl"/>
        </w:rPr>
      </w:pPr>
      <w:r>
        <w:rPr>
          <w:b/>
          <w:bCs/>
          <w:sz w:val="44"/>
          <w:szCs w:val="44"/>
          <w:lang w:val="es-ES_tradnl"/>
        </w:rPr>
        <w:t xml:space="preserve">Y </w:t>
      </w:r>
      <w:r w:rsidRPr="00E75C78">
        <w:rPr>
          <w:b/>
          <w:bCs/>
          <w:sz w:val="44"/>
          <w:szCs w:val="44"/>
          <w:lang w:val="es-ES_tradnl"/>
        </w:rPr>
        <w:t>ECLESIASTICO</w:t>
      </w:r>
    </w:p>
    <w:p w14:paraId="601A3876" w14:textId="68F50379" w:rsidR="00E75C78" w:rsidRDefault="00E75C78" w:rsidP="006D79A8">
      <w:pPr>
        <w:pStyle w:val="BodyText"/>
        <w:rPr>
          <w:sz w:val="24"/>
          <w:szCs w:val="24"/>
          <w:lang w:val="es-ES_tradnl"/>
        </w:rPr>
      </w:pPr>
    </w:p>
    <w:p w14:paraId="1A93156C" w14:textId="17A98942" w:rsidR="00E75C78" w:rsidRDefault="00E75C78" w:rsidP="006D79A8">
      <w:pPr>
        <w:pStyle w:val="BodyText"/>
        <w:rPr>
          <w:sz w:val="24"/>
          <w:szCs w:val="24"/>
          <w:lang w:val="es-ES_tradnl"/>
        </w:rPr>
      </w:pPr>
    </w:p>
    <w:p w14:paraId="5E036538" w14:textId="434EF0AE" w:rsidR="00E75C78" w:rsidRDefault="00E75C78" w:rsidP="006D79A8">
      <w:pPr>
        <w:pStyle w:val="BodyText"/>
        <w:rPr>
          <w:sz w:val="24"/>
          <w:szCs w:val="24"/>
          <w:lang w:val="es-ES_tradnl"/>
        </w:rPr>
      </w:pPr>
    </w:p>
    <w:p w14:paraId="46742D29" w14:textId="71F55196" w:rsidR="00E75C78" w:rsidRDefault="00E75C78" w:rsidP="006D79A8">
      <w:pPr>
        <w:pStyle w:val="BodyText"/>
        <w:rPr>
          <w:sz w:val="24"/>
          <w:szCs w:val="24"/>
          <w:lang w:val="es-ES_tradnl"/>
        </w:rPr>
      </w:pPr>
    </w:p>
    <w:p w14:paraId="6B47E392" w14:textId="3FF25073" w:rsidR="00E75C78" w:rsidRDefault="00E75C78" w:rsidP="006D79A8">
      <w:pPr>
        <w:pStyle w:val="BodyText"/>
        <w:rPr>
          <w:sz w:val="24"/>
          <w:szCs w:val="24"/>
          <w:lang w:val="es-ES_tradnl"/>
        </w:rPr>
      </w:pPr>
    </w:p>
    <w:p w14:paraId="4E0521B8" w14:textId="35EB76CC" w:rsidR="00E75C78" w:rsidRDefault="00E75C78" w:rsidP="006D79A8">
      <w:pPr>
        <w:pStyle w:val="BodyText"/>
        <w:rPr>
          <w:sz w:val="24"/>
          <w:szCs w:val="24"/>
          <w:lang w:val="es-ES_tradnl"/>
        </w:rPr>
      </w:pPr>
    </w:p>
    <w:p w14:paraId="2539399E" w14:textId="1F641D25" w:rsidR="00E75C78" w:rsidRDefault="00E75C78" w:rsidP="006D79A8">
      <w:pPr>
        <w:pStyle w:val="BodyText"/>
        <w:rPr>
          <w:sz w:val="24"/>
          <w:szCs w:val="24"/>
          <w:lang w:val="es-ES_tradnl"/>
        </w:rPr>
      </w:pPr>
    </w:p>
    <w:p w14:paraId="5EBED780" w14:textId="5A5E3924" w:rsidR="00E75C78" w:rsidRDefault="00E75C78" w:rsidP="006D79A8">
      <w:pPr>
        <w:pStyle w:val="BodyText"/>
        <w:rPr>
          <w:sz w:val="24"/>
          <w:szCs w:val="24"/>
          <w:lang w:val="es-ES_tradnl"/>
        </w:rPr>
      </w:pPr>
    </w:p>
    <w:p w14:paraId="3DE27D2B" w14:textId="114F79E1" w:rsidR="00E75C78" w:rsidRDefault="00E75C78" w:rsidP="006D79A8">
      <w:pPr>
        <w:pStyle w:val="BodyText"/>
        <w:rPr>
          <w:sz w:val="24"/>
          <w:szCs w:val="24"/>
          <w:lang w:val="es-ES_tradnl"/>
        </w:rPr>
      </w:pPr>
    </w:p>
    <w:p w14:paraId="31036FF3" w14:textId="77777777" w:rsidR="00E75C78" w:rsidRDefault="00E75C78" w:rsidP="006D79A8">
      <w:pPr>
        <w:pStyle w:val="BodyText"/>
        <w:rPr>
          <w:sz w:val="24"/>
          <w:szCs w:val="24"/>
          <w:lang w:val="es-ES_tradnl"/>
        </w:rPr>
      </w:pPr>
    </w:p>
    <w:p w14:paraId="214E703D" w14:textId="6BEA947E" w:rsidR="00CF2D51" w:rsidRPr="00414207" w:rsidRDefault="00E75C78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75DA233F" wp14:editId="57D824A4">
            <wp:extent cx="6332220" cy="5574030"/>
            <wp:effectExtent l="0" t="0" r="0" b="7620"/>
            <wp:docPr id="262" name="Picture 26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557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2D51" w:rsidRPr="00414207" w:rsidSect="00665F95">
      <w:headerReference w:type="default" r:id="rId39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E386C" w14:textId="77777777" w:rsidR="00341D0E" w:rsidRDefault="00341D0E" w:rsidP="00590471">
      <w:r>
        <w:separator/>
      </w:r>
    </w:p>
  </w:endnote>
  <w:endnote w:type="continuationSeparator" w:id="0">
    <w:p w14:paraId="6489ABA4" w14:textId="77777777" w:rsidR="00341D0E" w:rsidRDefault="00341D0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CF9D3" w14:textId="77777777" w:rsidR="00341D0E" w:rsidRDefault="00341D0E" w:rsidP="00590471">
      <w:r>
        <w:separator/>
      </w:r>
    </w:p>
  </w:footnote>
  <w:footnote w:type="continuationSeparator" w:id="0">
    <w:p w14:paraId="2B363210" w14:textId="77777777" w:rsidR="00341D0E" w:rsidRDefault="00341D0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BBE74" w14:textId="77777777" w:rsidR="00590471" w:rsidRPr="00665F95" w:rsidRDefault="00310F17" w:rsidP="00060042">
    <w:pPr>
      <w:pStyle w:val="BodyText"/>
    </w:pPr>
    <w:r w:rsidRPr="00CA16E3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9DEFC97" wp14:editId="4A8CDD7C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926414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J5QuBpoEg0OZYHlIpoYCJROZaHybE8oFREAxOJ&#10;yrE8TI7loRxLCKxeUI7lYXIsDyiV3AYmx/JQjiUEXhUUiSbH8lCOJQSeBopEk2N5KMcSAk8DRaLJ&#10;sTyUYwmBpYFyLA+TY3koxxICTwNFosmxPJRjCYGngSLR5FgeyrGEwNNAkWhyLA/lWELgaaBINDmW&#10;h3IsIXA0eCrHEgIvA+FYnibH8lSOJQSeBjI7P02O5akcSwg8DWR2fpocy1M5lhB4Gsg68WlyLE/l&#10;WELgaSDrxKf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sDSqWwPCHwNFAkmhzLA0pFNDCRqBzL&#10;w+RYHlAqooGJROVYHibH8lCOJQRWLyjH8jA5lgeUSm0Dk2N5KMcSAq8KikSTY3koxxICTwNFosmx&#10;PJRjCYGngSLR5FgeyrGEwNJAOZaHybE8lGMJgaeBItHkWB7KsYTA00CRaHIsD+VYQuBpoEg0OZaH&#10;ciwh8DRQJJocy0M5lhA4GjyVYwmBl4FwLE+TY3kqxxICTwOZnZ8mx/JUjiUEngYyOz9NjuWpHEsI&#10;PA3ET3yaHMtTOZYQeBqIn/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h1KJbE8IfAsUCSaHMsOpSIWmEhUjmU3OZYdSkUsMJGoHMtuciy7&#10;ciwhsL6Cciy7ybHsUCq5D0yOZVeOJQReExSJJseyK8cSAs8CRaLJsezKsYTAs0CRaHIsu3IsIbAs&#10;UI5lNzmWXTmWEHgWKBJNjmVXjiUEngWKRJNj2ZVjCYFngSLR5Fh25VhC4FmgSDQ5ll05lhA4FhzK&#10;sYTAK0A4lsPkWA7lWELgWSCz82FyLIdyLCHwLJDZ+TA5lkM5lhB4Fsg68TA5lkM5lhB4Fsg68TA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KBUCssTAk8DRaLJsTygVEQDE4nKsTxMjuUBpSIamEhUjuVhciwP5VhCYPWCciwPk2N5QKnU&#10;NjA5lodyLCHwqqBINDmWh3IsIfA0UCSaHMtDOZYQeBooEk2O5aEcSwgsDZRjeZgcy0M5lhB4GigS&#10;TY7loRxLCDwNFIkmx/JQjiUEngaKRJNjeSjHEgJPA0WiybE8lGMJgaPBUzmWEHgZCMfyNDmWp3Is&#10;IfA0kNn5aXIsT+VYQuBpILPz0+RYnsqxhMDTQPzEp8mxPJVjCYGngfiJT5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Number5"/>
      <w:lvlText w:val="%1."/>
      <w:lvlJc w:val="left"/>
      <w:pPr>
        <w:tabs>
          <w:tab w:val="num" w:pos="2160"/>
        </w:tabs>
        <w:ind w:left="216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330CA8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1A4DC9"/>
    <w:multiLevelType w:val="hybridMultilevel"/>
    <w:tmpl w:val="C2281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1F1238"/>
    <w:multiLevelType w:val="hybridMultilevel"/>
    <w:tmpl w:val="1F8489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28F2182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4FCA4AA7"/>
    <w:multiLevelType w:val="hybridMultilevel"/>
    <w:tmpl w:val="B4AA52C2"/>
    <w:lvl w:ilvl="0" w:tplc="A268D9DE">
      <w:start w:val="2"/>
      <w:numFmt w:val="upperLetter"/>
      <w:lvlText w:val="%1)"/>
      <w:lvlJc w:val="left"/>
      <w:pPr>
        <w:ind w:left="52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7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3C767E7"/>
    <w:multiLevelType w:val="hybridMultilevel"/>
    <w:tmpl w:val="D90882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257763"/>
    <w:multiLevelType w:val="hybridMultilevel"/>
    <w:tmpl w:val="B36836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0045816">
    <w:abstractNumId w:val="10"/>
  </w:num>
  <w:num w:numId="2" w16cid:durableId="117187414">
    <w:abstractNumId w:val="11"/>
  </w:num>
  <w:num w:numId="3" w16cid:durableId="134611455">
    <w:abstractNumId w:val="9"/>
  </w:num>
  <w:num w:numId="4" w16cid:durableId="318656582">
    <w:abstractNumId w:val="17"/>
  </w:num>
  <w:num w:numId="5" w16cid:durableId="533928907">
    <w:abstractNumId w:val="14"/>
  </w:num>
  <w:num w:numId="6" w16cid:durableId="276643062">
    <w:abstractNumId w:val="8"/>
  </w:num>
  <w:num w:numId="7" w16cid:durableId="1047098846">
    <w:abstractNumId w:val="3"/>
  </w:num>
  <w:num w:numId="8" w16cid:durableId="2069457654">
    <w:abstractNumId w:val="2"/>
  </w:num>
  <w:num w:numId="9" w16cid:durableId="842009004">
    <w:abstractNumId w:val="1"/>
  </w:num>
  <w:num w:numId="10" w16cid:durableId="677344092">
    <w:abstractNumId w:val="0"/>
  </w:num>
  <w:num w:numId="11" w16cid:durableId="103042236">
    <w:abstractNumId w:val="7"/>
  </w:num>
  <w:num w:numId="12" w16cid:durableId="115413844">
    <w:abstractNumId w:val="6"/>
  </w:num>
  <w:num w:numId="13" w16cid:durableId="1985549391">
    <w:abstractNumId w:val="5"/>
  </w:num>
  <w:num w:numId="14" w16cid:durableId="1879277426">
    <w:abstractNumId w:val="4"/>
  </w:num>
  <w:num w:numId="15" w16cid:durableId="697585304">
    <w:abstractNumId w:val="15"/>
  </w:num>
  <w:num w:numId="16" w16cid:durableId="560989743">
    <w:abstractNumId w:val="19"/>
  </w:num>
  <w:num w:numId="17" w16cid:durableId="813252789">
    <w:abstractNumId w:val="13"/>
  </w:num>
  <w:num w:numId="18" w16cid:durableId="351033452">
    <w:abstractNumId w:val="18"/>
  </w:num>
  <w:num w:numId="19" w16cid:durableId="1601989526">
    <w:abstractNumId w:val="12"/>
  </w:num>
  <w:num w:numId="20" w16cid:durableId="75589383">
    <w:abstractNumId w:val="16"/>
  </w:num>
  <w:num w:numId="21" w16cid:durableId="377781863">
    <w:abstractNumId w:val="9"/>
  </w:num>
  <w:num w:numId="22" w16cid:durableId="11033757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015"/>
    <w:rsid w:val="000272F5"/>
    <w:rsid w:val="00060042"/>
    <w:rsid w:val="000722F2"/>
    <w:rsid w:val="0008685D"/>
    <w:rsid w:val="00090860"/>
    <w:rsid w:val="000F1B27"/>
    <w:rsid w:val="00106692"/>
    <w:rsid w:val="00112FD7"/>
    <w:rsid w:val="001165C2"/>
    <w:rsid w:val="00132D98"/>
    <w:rsid w:val="00140440"/>
    <w:rsid w:val="001447A2"/>
    <w:rsid w:val="00150ABD"/>
    <w:rsid w:val="0016404D"/>
    <w:rsid w:val="001946FC"/>
    <w:rsid w:val="001E10FE"/>
    <w:rsid w:val="00200B28"/>
    <w:rsid w:val="00222466"/>
    <w:rsid w:val="00242D1D"/>
    <w:rsid w:val="00247254"/>
    <w:rsid w:val="0024753C"/>
    <w:rsid w:val="00251E1A"/>
    <w:rsid w:val="00273BB9"/>
    <w:rsid w:val="00276026"/>
    <w:rsid w:val="002A5AB5"/>
    <w:rsid w:val="002B0174"/>
    <w:rsid w:val="002B17B9"/>
    <w:rsid w:val="002B4549"/>
    <w:rsid w:val="002D4118"/>
    <w:rsid w:val="002F0ED9"/>
    <w:rsid w:val="00310F17"/>
    <w:rsid w:val="003206F9"/>
    <w:rsid w:val="00322A46"/>
    <w:rsid w:val="00326B60"/>
    <w:rsid w:val="003326CB"/>
    <w:rsid w:val="00341D0E"/>
    <w:rsid w:val="00353B60"/>
    <w:rsid w:val="00366E7D"/>
    <w:rsid w:val="00376291"/>
    <w:rsid w:val="00380FD1"/>
    <w:rsid w:val="00383D02"/>
    <w:rsid w:val="00385DE7"/>
    <w:rsid w:val="0038761D"/>
    <w:rsid w:val="003D1B71"/>
    <w:rsid w:val="003D2AE9"/>
    <w:rsid w:val="003E73F9"/>
    <w:rsid w:val="003F0CFC"/>
    <w:rsid w:val="003F3333"/>
    <w:rsid w:val="00414207"/>
    <w:rsid w:val="004640CC"/>
    <w:rsid w:val="0046746A"/>
    <w:rsid w:val="00471D5D"/>
    <w:rsid w:val="004D0FBF"/>
    <w:rsid w:val="004E06E3"/>
    <w:rsid w:val="004E158A"/>
    <w:rsid w:val="004F5A41"/>
    <w:rsid w:val="005100F3"/>
    <w:rsid w:val="005657A9"/>
    <w:rsid w:val="00565C77"/>
    <w:rsid w:val="0056708E"/>
    <w:rsid w:val="00571C30"/>
    <w:rsid w:val="00572FF3"/>
    <w:rsid w:val="005801E5"/>
    <w:rsid w:val="00590471"/>
    <w:rsid w:val="005B4728"/>
    <w:rsid w:val="005C6299"/>
    <w:rsid w:val="005D01FA"/>
    <w:rsid w:val="005F6410"/>
    <w:rsid w:val="00607AF8"/>
    <w:rsid w:val="00616A05"/>
    <w:rsid w:val="006252D4"/>
    <w:rsid w:val="00653E17"/>
    <w:rsid w:val="00665F95"/>
    <w:rsid w:val="00667490"/>
    <w:rsid w:val="0069693E"/>
    <w:rsid w:val="006A08E8"/>
    <w:rsid w:val="006A693E"/>
    <w:rsid w:val="006D79A8"/>
    <w:rsid w:val="006E4BD5"/>
    <w:rsid w:val="006F5163"/>
    <w:rsid w:val="007129AF"/>
    <w:rsid w:val="0072353B"/>
    <w:rsid w:val="00734015"/>
    <w:rsid w:val="00736BC9"/>
    <w:rsid w:val="00753C4E"/>
    <w:rsid w:val="007575B6"/>
    <w:rsid w:val="007721CF"/>
    <w:rsid w:val="007B3C81"/>
    <w:rsid w:val="007D67CA"/>
    <w:rsid w:val="007E1D78"/>
    <w:rsid w:val="007E668F"/>
    <w:rsid w:val="007F5B63"/>
    <w:rsid w:val="007F64DB"/>
    <w:rsid w:val="00803A0A"/>
    <w:rsid w:val="00841A4C"/>
    <w:rsid w:val="00846CB9"/>
    <w:rsid w:val="008566AA"/>
    <w:rsid w:val="00860333"/>
    <w:rsid w:val="00880308"/>
    <w:rsid w:val="008A1E6E"/>
    <w:rsid w:val="008A599D"/>
    <w:rsid w:val="008C024F"/>
    <w:rsid w:val="008C2CFC"/>
    <w:rsid w:val="00912DC8"/>
    <w:rsid w:val="00942159"/>
    <w:rsid w:val="009475DC"/>
    <w:rsid w:val="00967B93"/>
    <w:rsid w:val="009B4950"/>
    <w:rsid w:val="009B5F08"/>
    <w:rsid w:val="009D090F"/>
    <w:rsid w:val="009E11DC"/>
    <w:rsid w:val="009F0482"/>
    <w:rsid w:val="00A1520F"/>
    <w:rsid w:val="00A31464"/>
    <w:rsid w:val="00A31B16"/>
    <w:rsid w:val="00A33613"/>
    <w:rsid w:val="00A45DA5"/>
    <w:rsid w:val="00A47A8D"/>
    <w:rsid w:val="00A90920"/>
    <w:rsid w:val="00AB617D"/>
    <w:rsid w:val="00AC6C7E"/>
    <w:rsid w:val="00AC7900"/>
    <w:rsid w:val="00B017D6"/>
    <w:rsid w:val="00B4158A"/>
    <w:rsid w:val="00B574F9"/>
    <w:rsid w:val="00B6466C"/>
    <w:rsid w:val="00B8174B"/>
    <w:rsid w:val="00B8595D"/>
    <w:rsid w:val="00BB10E2"/>
    <w:rsid w:val="00BB1B5D"/>
    <w:rsid w:val="00BB40FF"/>
    <w:rsid w:val="00BB4CB4"/>
    <w:rsid w:val="00BC22C7"/>
    <w:rsid w:val="00BD195A"/>
    <w:rsid w:val="00BF2739"/>
    <w:rsid w:val="00C07240"/>
    <w:rsid w:val="00C14078"/>
    <w:rsid w:val="00C71ACC"/>
    <w:rsid w:val="00C83BC0"/>
    <w:rsid w:val="00C97314"/>
    <w:rsid w:val="00CA16E3"/>
    <w:rsid w:val="00CB4F60"/>
    <w:rsid w:val="00CE1E3D"/>
    <w:rsid w:val="00CF2D51"/>
    <w:rsid w:val="00D0373F"/>
    <w:rsid w:val="00D053FA"/>
    <w:rsid w:val="00D222CD"/>
    <w:rsid w:val="00D22BDF"/>
    <w:rsid w:val="00D31B04"/>
    <w:rsid w:val="00D43727"/>
    <w:rsid w:val="00D5488E"/>
    <w:rsid w:val="00D636E6"/>
    <w:rsid w:val="00DC3F0A"/>
    <w:rsid w:val="00DC7B08"/>
    <w:rsid w:val="00E26AED"/>
    <w:rsid w:val="00E73AB8"/>
    <w:rsid w:val="00E75C78"/>
    <w:rsid w:val="00E90A60"/>
    <w:rsid w:val="00E95F79"/>
    <w:rsid w:val="00EB2C23"/>
    <w:rsid w:val="00ED47F7"/>
    <w:rsid w:val="00ED7A87"/>
    <w:rsid w:val="00EE7E09"/>
    <w:rsid w:val="00EF0C04"/>
    <w:rsid w:val="00F0223C"/>
    <w:rsid w:val="00F20161"/>
    <w:rsid w:val="00F311C3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61E2141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CA16E3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A16E3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A16E3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BodyText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BodyText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CA16E3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har"/>
    <w:uiPriority w:val="99"/>
    <w:rsid w:val="00CA16E3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CA16E3"/>
    <w:rPr>
      <w:rFonts w:ascii="Calibri" w:hAnsi="Calibri" w:cs="Calibri"/>
    </w:rPr>
  </w:style>
  <w:style w:type="paragraph" w:styleId="NoSpacing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Bullet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DefaultParagraphFont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NoList"/>
    <w:uiPriority w:val="99"/>
    <w:semiHidden/>
    <w:unhideWhenUsed/>
    <w:rsid w:val="00CA16E3"/>
    <w:pPr>
      <w:numPr>
        <w:numId w:val="5"/>
      </w:numPr>
    </w:pPr>
  </w:style>
  <w:style w:type="character" w:styleId="HTMLCode">
    <w:name w:val="HTML Code"/>
    <w:basedOn w:val="DefaultParagraphFont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CA16E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A16E3"/>
    <w:rPr>
      <w:rFonts w:ascii="Calibri" w:hAnsi="Calibri" w:cs="Calibri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CA16E3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CA16E3"/>
  </w:style>
  <w:style w:type="character" w:styleId="BookTitle">
    <w:name w:val="Book Title"/>
    <w:basedOn w:val="DefaultParagraphFont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DefaultParagraphFont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eClassic1">
    <w:name w:val="Table Classic 1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CA16E3"/>
  </w:style>
  <w:style w:type="paragraph" w:styleId="MacroText">
    <w:name w:val="macro"/>
    <w:link w:val="MacroTextCh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A16E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rsid w:val="00CA16E3"/>
    <w:rPr>
      <w:rFonts w:ascii="Calibri" w:hAnsi="Calibri" w:cs="Calibri"/>
      <w:i/>
      <w:iCs/>
    </w:rPr>
  </w:style>
  <w:style w:type="table" w:styleId="ColorfulList">
    <w:name w:val="Colorful List"/>
    <w:basedOn w:val="Table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CA16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16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CA16E3"/>
    <w:pPr>
      <w:numPr>
        <w:numId w:val="15"/>
      </w:numPr>
    </w:pPr>
  </w:style>
  <w:style w:type="table" w:styleId="PlainTable1">
    <w:name w:val="Plain Table 1"/>
    <w:basedOn w:val="Table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eReference">
    <w:name w:val="Intense Reference"/>
    <w:basedOn w:val="DefaultParagraphFont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IntenseEmphasis">
    <w:name w:val="Intense Emphasis"/>
    <w:basedOn w:val="DefaultParagraphFont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DefaultParagraphFont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A16E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A16E3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A16E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A16E3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A16E3"/>
    <w:rPr>
      <w:rFonts w:ascii="Calibri" w:hAnsi="Calibri" w:cs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A16E3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A16E3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A16E3"/>
    <w:rPr>
      <w:rFonts w:ascii="Calibri" w:hAnsi="Calibri" w:cs="Calibri"/>
    </w:rPr>
  </w:style>
  <w:style w:type="paragraph" w:styleId="NormalIndent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A16E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A16E3"/>
    <w:rPr>
      <w:rFonts w:ascii="Calibri" w:hAnsi="Calibri" w:cs="Calibri"/>
    </w:rPr>
  </w:style>
  <w:style w:type="table" w:styleId="TableContemporary">
    <w:name w:val="Table Contemporary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A16E3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A16E3"/>
    <w:rPr>
      <w:rFonts w:ascii="Calibri" w:hAnsi="Calibri" w:cs="Calibri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A16E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A16E3"/>
    <w:rPr>
      <w:rFonts w:ascii="Calibri" w:hAnsi="Calibri" w:cs="Calibri"/>
    </w:rPr>
  </w:style>
  <w:style w:type="table" w:styleId="TableColumns1">
    <w:name w:val="Table Columns 1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CA16E3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A16E3"/>
    <w:rPr>
      <w:rFonts w:ascii="Calibri" w:hAnsi="Calibri" w:cs="Calibri"/>
    </w:rPr>
  </w:style>
  <w:style w:type="table" w:styleId="TableSimple1">
    <w:name w:val="Table Simple 1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CA16E3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A16E3"/>
    <w:rPr>
      <w:rFonts w:ascii="Calibri" w:hAnsi="Calibri" w:cs="Calibri"/>
    </w:rPr>
  </w:style>
  <w:style w:type="table" w:styleId="TableGrid1">
    <w:name w:val="Table Grid 1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A16E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CA16E3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A16E3"/>
    <w:rPr>
      <w:rFonts w:ascii="Calibri" w:hAnsi="Calibri" w:cs="Calib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340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quincyxavierojas48e@gmail.com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Curr&#237;culum%20v&#237;tae%20con%20esferas%20azules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19</Pages>
  <Words>697</Words>
  <Characters>3977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2023-08-08T18:47:00Z</dcterms:created>
  <dcterms:modified xsi:type="dcterms:W3CDTF">2023-08-08T18:47:00Z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