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568"/>
        <w:gridCol w:w="6696"/>
      </w:tblGrid>
      <w:tr w:rsidR="003D1B71" w:rsidRPr="00CA16E3" w14:paraId="5B6170C7" w14:textId="77777777" w:rsidTr="0069693E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6C52196" w14:textId="58C28E35" w:rsidR="003D1B71" w:rsidRPr="00665F95" w:rsidRDefault="005909E1" w:rsidP="0046746A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</w:rPr>
            </w:pPr>
            <w:bookmarkStart w:id="0" w:name="_Hlk116897358"/>
            <w:r>
              <w:rPr>
                <w:noProof/>
              </w:rPr>
              <w:drawing>
                <wp:inline distT="0" distB="0" distL="0" distR="0" wp14:anchorId="3AD66A03" wp14:editId="1F67CE5E">
                  <wp:extent cx="1762733" cy="2104581"/>
                  <wp:effectExtent l="95250" t="76200" r="85725" b="10007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1" t="3744" b="21381"/>
                          <a:stretch/>
                        </pic:blipFill>
                        <pic:spPr bwMode="auto">
                          <a:xfrm flipH="1">
                            <a:off x="0" y="0"/>
                            <a:ext cx="1786614" cy="213309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vMerge w:val="restart"/>
            <w:tcBorders>
              <w:bottom w:val="nil"/>
            </w:tcBorders>
          </w:tcPr>
          <w:p w14:paraId="73A62FB0" w14:textId="77777777" w:rsidR="003D1B71" w:rsidRPr="00665F95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96" w:type="dxa"/>
            <w:tcBorders>
              <w:bottom w:val="nil"/>
            </w:tcBorders>
          </w:tcPr>
          <w:p w14:paraId="59BBBB79" w14:textId="6C90208D" w:rsidR="003D1B71" w:rsidRDefault="005909E1" w:rsidP="0059063E">
            <w:pPr>
              <w:pStyle w:val="Title"/>
              <w:jc w:val="center"/>
              <w:rPr>
                <w:sz w:val="40"/>
                <w:szCs w:val="40"/>
              </w:rPr>
            </w:pPr>
            <w:r w:rsidRPr="002E6D7F">
              <w:rPr>
                <w:sz w:val="40"/>
                <w:szCs w:val="40"/>
              </w:rPr>
              <w:t>Maryann Graciela</w:t>
            </w:r>
            <w:r w:rsidR="003F3333" w:rsidRPr="002E6D7F">
              <w:rPr>
                <w:sz w:val="40"/>
                <w:szCs w:val="40"/>
              </w:rPr>
              <w:t xml:space="preserve"> Rojas Sena</w:t>
            </w:r>
            <w:r w:rsidR="002E6D7F">
              <w:rPr>
                <w:sz w:val="40"/>
                <w:szCs w:val="40"/>
              </w:rPr>
              <w:t xml:space="preserve"> </w:t>
            </w:r>
            <w:r w:rsidR="0050200D">
              <w:rPr>
                <w:sz w:val="40"/>
                <w:szCs w:val="40"/>
              </w:rPr>
              <w:t>Estudiante Lic.</w:t>
            </w:r>
            <w:r w:rsidR="002E6D7F">
              <w:rPr>
                <w:sz w:val="40"/>
                <w:szCs w:val="40"/>
              </w:rPr>
              <w:t xml:space="preserve"> Adm. Negocios y</w:t>
            </w:r>
            <w:r w:rsidR="0050200D">
              <w:rPr>
                <w:sz w:val="40"/>
                <w:szCs w:val="40"/>
              </w:rPr>
              <w:t xml:space="preserve"> Licenciatura en </w:t>
            </w:r>
            <w:r w:rsidR="0059063E">
              <w:rPr>
                <w:sz w:val="40"/>
                <w:szCs w:val="40"/>
              </w:rPr>
              <w:t xml:space="preserve">Nutrición,  </w:t>
            </w:r>
            <w:r w:rsidR="003B7A6C">
              <w:rPr>
                <w:sz w:val="40"/>
                <w:szCs w:val="40"/>
              </w:rPr>
              <w:t xml:space="preserve"> </w:t>
            </w:r>
            <w:r w:rsidR="00424ADF">
              <w:rPr>
                <w:sz w:val="40"/>
                <w:szCs w:val="40"/>
              </w:rPr>
              <w:t xml:space="preserve">           </w:t>
            </w:r>
            <w:r w:rsidR="0059063E">
              <w:rPr>
                <w:sz w:val="40"/>
                <w:szCs w:val="40"/>
              </w:rPr>
              <w:t xml:space="preserve">  </w:t>
            </w:r>
            <w:proofErr w:type="spellStart"/>
            <w:r w:rsidR="00FF76BC">
              <w:rPr>
                <w:sz w:val="40"/>
                <w:szCs w:val="40"/>
              </w:rPr>
              <w:t>Ced</w:t>
            </w:r>
            <w:proofErr w:type="spellEnd"/>
            <w:r w:rsidR="00FF76BC">
              <w:rPr>
                <w:sz w:val="40"/>
                <w:szCs w:val="40"/>
              </w:rPr>
              <w:t>. De Id. No.402-1903352-2</w:t>
            </w:r>
          </w:p>
          <w:p w14:paraId="5473AF65" w14:textId="64DD7904" w:rsidR="002E6D7F" w:rsidRPr="002E6D7F" w:rsidRDefault="002E6D7F" w:rsidP="002E6D7F"/>
          <w:p w14:paraId="4980559E" w14:textId="03AB3277" w:rsidR="002E6D7F" w:rsidRPr="002E6D7F" w:rsidRDefault="002E6D7F" w:rsidP="002E6D7F"/>
        </w:tc>
      </w:tr>
      <w:tr w:rsidR="003D1B71" w:rsidRPr="00414207" w14:paraId="2D362923" w14:textId="77777777" w:rsidTr="0069693E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4306F17" w14:textId="77777777" w:rsidR="003D1B71" w:rsidRPr="00414207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bottom w:val="nil"/>
            </w:tcBorders>
          </w:tcPr>
          <w:p w14:paraId="1122954F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6" w:type="dxa"/>
            <w:vMerge w:val="restart"/>
            <w:tcBorders>
              <w:bottom w:val="nil"/>
            </w:tcBorders>
            <w:vAlign w:val="bottom"/>
          </w:tcPr>
          <w:p w14:paraId="76C6A3E7" w14:textId="40422CE1" w:rsidR="003D1B71" w:rsidRPr="00414207" w:rsidRDefault="00414207" w:rsidP="00326B60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t>OBJETIVO</w:t>
            </w:r>
            <w:r w:rsidR="005100F3">
              <w:rPr>
                <w:rFonts w:asciiTheme="minorHAnsi" w:hAnsiTheme="minorHAnsi" w:cstheme="minorHAnsi"/>
                <w:szCs w:val="24"/>
              </w:rPr>
              <w:t xml:space="preserve"> GENERAL</w:t>
            </w:r>
            <w:r w:rsidR="003F3333" w:rsidRPr="00414207">
              <w:rPr>
                <w:rFonts w:asciiTheme="minorHAnsi" w:hAnsiTheme="minorHAnsi" w:cstheme="minorHAnsi"/>
                <w:szCs w:val="24"/>
              </w:rPr>
              <w:t>:</w:t>
            </w:r>
          </w:p>
          <w:p w14:paraId="39A14CF0" w14:textId="6C80BCB2" w:rsidR="00F311C3" w:rsidRPr="00414207" w:rsidRDefault="00414207" w:rsidP="00326B60">
            <w:pPr>
              <w:pStyle w:val="Experiencia"/>
              <w:spacing w:line="216" w:lineRule="auto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Ser un</w:t>
            </w:r>
            <w:r w:rsidR="00297DB6">
              <w:rPr>
                <w:rFonts w:asciiTheme="minorHAnsi" w:hAnsiTheme="minorHAnsi" w:cstheme="minorHAnsi"/>
                <w:sz w:val="24"/>
              </w:rPr>
              <w:t>a buena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5909E1">
              <w:rPr>
                <w:rFonts w:asciiTheme="minorHAnsi" w:hAnsiTheme="minorHAnsi" w:cstheme="minorHAnsi"/>
                <w:sz w:val="24"/>
              </w:rPr>
              <w:t>profesional</w:t>
            </w:r>
            <w:r w:rsidR="00297DB6">
              <w:rPr>
                <w:rFonts w:asciiTheme="minorHAnsi" w:hAnsiTheme="minorHAnsi" w:cstheme="minorHAnsi"/>
                <w:sz w:val="24"/>
              </w:rPr>
              <w:t xml:space="preserve"> durante el desempeño de mis funciones, se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dónde quier</w:t>
            </w:r>
            <w:r w:rsidR="00297DB6">
              <w:rPr>
                <w:rFonts w:asciiTheme="minorHAnsi" w:hAnsiTheme="minorHAnsi" w:cstheme="minorHAnsi"/>
                <w:sz w:val="24"/>
              </w:rPr>
              <w:t>o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llegar profesionalmente</w:t>
            </w:r>
            <w:r w:rsidR="00297DB6">
              <w:rPr>
                <w:rFonts w:asciiTheme="minorHAnsi" w:hAnsiTheme="minorHAnsi" w:cstheme="minorHAnsi"/>
                <w:sz w:val="24"/>
              </w:rPr>
              <w:t xml:space="preserve"> y me enfocare en ello hasta lograr las mejores metas que caractericen para bien mi carrera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, </w:t>
            </w:r>
            <w:r w:rsidR="00297DB6">
              <w:rPr>
                <w:rFonts w:asciiTheme="minorHAnsi" w:hAnsiTheme="minorHAnsi" w:cstheme="minorHAnsi"/>
                <w:sz w:val="24"/>
              </w:rPr>
              <w:t>me forjare el mejor manejo posible con la demarcación y obtención de buenas huellas en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297DB6">
              <w:rPr>
                <w:rFonts w:asciiTheme="minorHAnsi" w:hAnsiTheme="minorHAnsi" w:cstheme="minorHAnsi"/>
                <w:sz w:val="24"/>
              </w:rPr>
              <w:t xml:space="preserve">el 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camino </w:t>
            </w:r>
            <w:r w:rsidR="00297DB6">
              <w:rPr>
                <w:rFonts w:asciiTheme="minorHAnsi" w:hAnsiTheme="minorHAnsi" w:cstheme="minorHAnsi"/>
                <w:sz w:val="24"/>
              </w:rPr>
              <w:t>de mi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futuro profesional y personal. Fijar</w:t>
            </w:r>
            <w:r w:rsidR="00297DB6">
              <w:rPr>
                <w:rFonts w:asciiTheme="minorHAnsi" w:hAnsiTheme="minorHAnsi" w:cstheme="minorHAnsi"/>
                <w:sz w:val="24"/>
              </w:rPr>
              <w:t>me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297DB6">
              <w:rPr>
                <w:rFonts w:asciiTheme="minorHAnsi" w:hAnsiTheme="minorHAnsi" w:cstheme="minorHAnsi"/>
                <w:sz w:val="24"/>
              </w:rPr>
              <w:t>las metas, me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ayudará a encontrar la</w:t>
            </w:r>
            <w:r w:rsidR="00297DB6">
              <w:rPr>
                <w:rFonts w:asciiTheme="minorHAnsi" w:hAnsiTheme="minorHAnsi" w:cstheme="minorHAnsi"/>
                <w:sz w:val="24"/>
              </w:rPr>
              <w:t>s funciones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que mejor se adecue a </w:t>
            </w:r>
            <w:r w:rsidR="00297DB6">
              <w:rPr>
                <w:rFonts w:asciiTheme="minorHAnsi" w:hAnsiTheme="minorHAnsi" w:cstheme="minorHAnsi"/>
                <w:sz w:val="24"/>
              </w:rPr>
              <w:t>mis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intereses y aptitudes, </w:t>
            </w:r>
            <w:r w:rsidR="00297DB6">
              <w:rPr>
                <w:rFonts w:asciiTheme="minorHAnsi" w:hAnsiTheme="minorHAnsi" w:cstheme="minorHAnsi"/>
                <w:sz w:val="24"/>
              </w:rPr>
              <w:t>aparte de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planificar </w:t>
            </w:r>
            <w:r w:rsidR="00297DB6">
              <w:rPr>
                <w:rFonts w:asciiTheme="minorHAnsi" w:hAnsiTheme="minorHAnsi" w:cstheme="minorHAnsi"/>
                <w:sz w:val="24"/>
              </w:rPr>
              <w:t>mi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 xml:space="preserve"> trayectoria formativa y laboral para poder lograrlo</w:t>
            </w:r>
            <w:r w:rsidR="00297DB6">
              <w:rPr>
                <w:rFonts w:asciiTheme="minorHAnsi" w:hAnsiTheme="minorHAnsi" w:cstheme="minorHAnsi"/>
                <w:sz w:val="24"/>
              </w:rPr>
              <w:t xml:space="preserve"> con la mayor destreza posible</w:t>
            </w:r>
            <w:r w:rsidR="00297DB6" w:rsidRPr="00297DB6">
              <w:rPr>
                <w:rFonts w:asciiTheme="minorHAnsi" w:hAnsiTheme="minorHAnsi" w:cstheme="minorHAnsi"/>
                <w:sz w:val="24"/>
              </w:rPr>
              <w:t>.</w:t>
            </w:r>
          </w:p>
          <w:p w14:paraId="66180A9A" w14:textId="67A40652" w:rsidR="00753C4E" w:rsidRPr="00414207" w:rsidRDefault="00753C4E" w:rsidP="00753C4E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t>EXPERIENCIA</w:t>
            </w:r>
            <w:r w:rsidR="00E95F79">
              <w:rPr>
                <w:rFonts w:asciiTheme="minorHAnsi" w:hAnsiTheme="minorHAnsi" w:cstheme="minorHAnsi"/>
                <w:szCs w:val="24"/>
              </w:rPr>
              <w:t xml:space="preserve"> LABORAL</w:t>
            </w:r>
            <w:r w:rsidRPr="00414207">
              <w:rPr>
                <w:rFonts w:asciiTheme="minorHAnsi" w:hAnsiTheme="minorHAnsi" w:cstheme="minorHAnsi"/>
                <w:szCs w:val="24"/>
              </w:rPr>
              <w:t>:</w:t>
            </w:r>
          </w:p>
          <w:p w14:paraId="435BAAE9" w14:textId="21BBD946" w:rsidR="00753C4E" w:rsidRPr="00414207" w:rsidRDefault="00E95F79" w:rsidP="00753C4E">
            <w:pPr>
              <w:pStyle w:val="Fechas"/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Fundación Misionera Naturaleza y Salud INC, desde el 2017</w:t>
            </w:r>
          </w:p>
          <w:p w14:paraId="415B494E" w14:textId="5CDF0569" w:rsidR="00753C4E" w:rsidRPr="00414207" w:rsidRDefault="005100F3" w:rsidP="00326B60">
            <w:pPr>
              <w:pStyle w:val="Experiencia"/>
              <w:spacing w:line="216" w:lineRule="auto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Atención</w:t>
            </w:r>
            <w:r w:rsidR="00753C4E" w:rsidRPr="00414207">
              <w:rPr>
                <w:rFonts w:asciiTheme="minorHAnsi" w:hAnsiTheme="minorHAnsi" w:cstheme="minorHAnsi"/>
                <w:sz w:val="24"/>
              </w:rPr>
              <w:t xml:space="preserve"> al cliente</w:t>
            </w:r>
            <w:r>
              <w:rPr>
                <w:rFonts w:asciiTheme="minorHAnsi" w:hAnsiTheme="minorHAnsi" w:cstheme="minorHAnsi"/>
                <w:sz w:val="24"/>
              </w:rPr>
              <w:t>, Asesorías generales, Orientaciones</w:t>
            </w:r>
            <w:r w:rsidR="00E95F79">
              <w:rPr>
                <w:rFonts w:asciiTheme="minorHAnsi" w:hAnsiTheme="minorHAnsi" w:cstheme="minorHAnsi"/>
                <w:sz w:val="24"/>
              </w:rPr>
              <w:t xml:space="preserve"> para la buena</w:t>
            </w:r>
            <w:r>
              <w:rPr>
                <w:rFonts w:asciiTheme="minorHAnsi" w:hAnsiTheme="minorHAnsi" w:cstheme="minorHAnsi"/>
                <w:sz w:val="24"/>
              </w:rPr>
              <w:t xml:space="preserve"> Salud, Charlas, </w:t>
            </w:r>
            <w:r w:rsidR="00297DB6">
              <w:rPr>
                <w:rFonts w:asciiTheme="minorHAnsi" w:hAnsiTheme="minorHAnsi" w:cstheme="minorHAnsi"/>
                <w:sz w:val="24"/>
              </w:rPr>
              <w:t xml:space="preserve">Música, Canto, </w:t>
            </w:r>
            <w:r>
              <w:rPr>
                <w:rFonts w:asciiTheme="minorHAnsi" w:hAnsiTheme="minorHAnsi" w:cstheme="minorHAnsi"/>
                <w:sz w:val="24"/>
              </w:rPr>
              <w:t>equipos se sonidos</w:t>
            </w:r>
            <w:r w:rsidR="00E95F79">
              <w:rPr>
                <w:rFonts w:asciiTheme="minorHAnsi" w:hAnsiTheme="minorHAnsi" w:cstheme="minorHAnsi"/>
                <w:sz w:val="24"/>
              </w:rPr>
              <w:t>, Asistente Departamental, Trabajos digitales, manejos en grupos, ceremonias, Etc.</w:t>
            </w:r>
          </w:p>
          <w:p w14:paraId="6BBF5601" w14:textId="2C45D8AA" w:rsidR="00A90920" w:rsidRPr="00414207" w:rsidRDefault="003F3333" w:rsidP="0077325C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t>FORMACION ACADÉMICA</w:t>
            </w:r>
            <w:r w:rsidR="006E4BD5">
              <w:rPr>
                <w:rFonts w:asciiTheme="minorHAnsi" w:hAnsiTheme="minorHAnsi" w:cstheme="minorHAnsi"/>
                <w:szCs w:val="24"/>
              </w:rPr>
              <w:t xml:space="preserve"> UNIVERSITARIA</w:t>
            </w:r>
            <w:r w:rsidRPr="00414207">
              <w:rPr>
                <w:rFonts w:asciiTheme="minorHAnsi" w:hAnsiTheme="minorHAnsi" w:cstheme="minorHAnsi"/>
                <w:szCs w:val="24"/>
              </w:rPr>
              <w:t>:</w:t>
            </w:r>
          </w:p>
          <w:p w14:paraId="1938D476" w14:textId="68D31918" w:rsidR="003D1B71" w:rsidRPr="00414207" w:rsidRDefault="00A90920" w:rsidP="00326B60">
            <w:pPr>
              <w:pStyle w:val="Nombredelaescuela"/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>Universidad Iberoamericana (UNIBE)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r w:rsidR="00E95F79" w:rsidRPr="001E10FE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Para reanudar al finalizar las carreras que curso en la actualidad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72507D76" w14:textId="77777777" w:rsidR="00BB4CB4" w:rsidRPr="00414207" w:rsidRDefault="00BB4CB4" w:rsidP="00326B60">
            <w:pPr>
              <w:pStyle w:val="Nombredelaescuela"/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52D035" w14:textId="29745C23" w:rsidR="00D5488E" w:rsidRPr="00414207" w:rsidRDefault="00E95F79" w:rsidP="0069693E">
            <w:pPr>
              <w:pStyle w:val="ListBullet"/>
              <w:numPr>
                <w:ilvl w:val="0"/>
                <w:numId w:val="0"/>
              </w:num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A) </w:t>
            </w:r>
            <w:r w:rsidR="00A90920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909E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3er</w:t>
            </w:r>
            <w:r w:rsidR="00A90920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6E4BD5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</w:t>
            </w:r>
            <w:r w:rsidR="00A90920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uatrimestre</w:t>
            </w:r>
            <w:r w:rsidR="00A90920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de la carrera </w:t>
            </w:r>
            <w:r w:rsidR="006E4BD5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Dr. en</w:t>
            </w:r>
            <w:r w:rsidR="00A90920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6E4BD5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M</w:t>
            </w:r>
            <w:r w:rsidR="00A90920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edicina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para </w:t>
            </w:r>
            <w:r w:rsidR="0069693E">
              <w:rPr>
                <w:rFonts w:asciiTheme="minorHAnsi" w:hAnsiTheme="minorHAnsi" w:cstheme="minorHAnsi"/>
                <w:sz w:val="24"/>
                <w:szCs w:val="24"/>
              </w:rPr>
              <w:t>entrar</w:t>
            </w:r>
          </w:p>
          <w:p w14:paraId="38163863" w14:textId="5D8C1596" w:rsidR="00A90920" w:rsidRDefault="001E10FE" w:rsidP="00E95F79">
            <w:pPr>
              <w:pStyle w:val="ListBullet"/>
              <w:numPr>
                <w:ilvl w:val="0"/>
                <w:numId w:val="0"/>
              </w:numPr>
              <w:spacing w:line="216" w:lineRule="auto"/>
              <w:ind w:left="360" w:hanging="3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 xml:space="preserve">       </w:t>
            </w:r>
            <w:r w:rsidR="00A90920" w:rsidRPr="0041420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Universidad Evangélica Dominicana (UNEV)</w:t>
            </w:r>
            <w:r w:rsidR="00E95F7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E95F79" w:rsidRPr="001E10FE">
              <w:rPr>
                <w:rFonts w:asciiTheme="minorHAnsi" w:hAnsiTheme="minorHAnsi" w:cstheme="minorHAnsi"/>
                <w:sz w:val="24"/>
                <w:szCs w:val="24"/>
              </w:rPr>
              <w:t>Cursando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6224F8ED" w14:textId="77777777" w:rsidR="001E10FE" w:rsidRPr="00414207" w:rsidRDefault="001E10FE" w:rsidP="00E95F79">
            <w:pPr>
              <w:pStyle w:val="ListBullet"/>
              <w:numPr>
                <w:ilvl w:val="0"/>
                <w:numId w:val="0"/>
              </w:numPr>
              <w:spacing w:line="216" w:lineRule="auto"/>
              <w:ind w:left="360" w:hanging="36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12BB58D" w14:textId="5E749B2A" w:rsidR="00E95F79" w:rsidRDefault="00A90920" w:rsidP="0069693E">
            <w:pPr>
              <w:pStyle w:val="ListBullet"/>
              <w:numPr>
                <w:ilvl w:val="0"/>
                <w:numId w:val="20"/>
              </w:num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8030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5to</w:t>
            </w: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E4BD5" w:rsidRP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Cuatrimestre</w:t>
            </w: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de la </w:t>
            </w:r>
            <w:r w:rsidR="006E4BD5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Licenciatura en </w:t>
            </w:r>
            <w:r w:rsidR="005909E1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Nutrición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0EFFC7F1" w14:textId="77777777" w:rsidR="00E95F79" w:rsidRDefault="00E95F79" w:rsidP="00E95F79">
            <w:pPr>
              <w:pStyle w:val="ListBullet"/>
              <w:numPr>
                <w:ilvl w:val="0"/>
                <w:numId w:val="0"/>
              </w:numPr>
              <w:spacing w:line="216" w:lineRule="auto"/>
              <w:ind w:left="7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3D82B3" w14:textId="7AEFD35A" w:rsidR="005B4728" w:rsidRPr="00E95F79" w:rsidRDefault="0069693E" w:rsidP="00E95F79">
            <w:pPr>
              <w:pStyle w:val="ListBullet"/>
              <w:numPr>
                <w:ilvl w:val="0"/>
                <w:numId w:val="0"/>
              </w:numPr>
              <w:spacing w:line="216" w:lineRule="auto"/>
              <w:ind w:left="360" w:hanging="3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</w:t>
            </w:r>
            <w:r w:rsidR="001E10F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5B4728" w:rsidRPr="00E95F7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Universidad Tecnológica Latinoamericana (UTEL)</w:t>
            </w:r>
            <w:r w:rsidR="00E95F7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E95F79" w:rsidRPr="001E10FE">
              <w:rPr>
                <w:rFonts w:asciiTheme="minorHAnsi" w:hAnsiTheme="minorHAnsi" w:cstheme="minorHAnsi"/>
                <w:sz w:val="24"/>
                <w:szCs w:val="24"/>
              </w:rPr>
              <w:t>Cursando</w:t>
            </w:r>
            <w:r w:rsidR="00E95F7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5505D40D" w14:textId="73742E26" w:rsidR="005B4728" w:rsidRPr="006E4BD5" w:rsidRDefault="002E6D7F" w:rsidP="0069693E">
            <w:pPr>
              <w:pStyle w:val="ListBullet"/>
              <w:numPr>
                <w:ilvl w:val="0"/>
                <w:numId w:val="20"/>
              </w:numPr>
              <w:spacing w:line="216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7mo</w:t>
            </w:r>
            <w:r w:rsidR="006E4B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Cuatrimestre</w:t>
            </w:r>
            <w:r w:rsidR="00607AF8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de la </w:t>
            </w:r>
            <w:r w:rsidR="00E95F79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L</w:t>
            </w:r>
            <w:r w:rsidR="00607AF8" w:rsidRPr="00200B28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icenciatura en </w:t>
            </w:r>
            <w:r w:rsidR="00297DB6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 xml:space="preserve">Administración de </w:t>
            </w:r>
            <w:r w:rsidR="005909E1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Negocios Empresa</w:t>
            </w:r>
            <w:r w:rsidR="00297DB6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riales</w:t>
            </w:r>
            <w:r w:rsidR="005909E1"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656A944B" w14:textId="7BE02A00" w:rsidR="003D1B71" w:rsidRDefault="006E4BD5" w:rsidP="00326B60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CONOCIMIENTOS BASICOS:</w:t>
            </w:r>
          </w:p>
          <w:p w14:paraId="485B0147" w14:textId="63E441E1" w:rsidR="00200B28" w:rsidRPr="00E95F79" w:rsidRDefault="00C00635" w:rsidP="00200B28">
            <w:pPr>
              <w:jc w:val="both"/>
            </w:pPr>
            <w:r>
              <w:t xml:space="preserve">En Bases jurídicas Mercantiles, </w:t>
            </w:r>
            <w:r w:rsidR="0077325C">
              <w:t xml:space="preserve">psicología Evolutiva, </w:t>
            </w:r>
            <w:r w:rsidR="0050200D">
              <w:t xml:space="preserve">Comunicación y Educación Nutricional, </w:t>
            </w:r>
            <w:r>
              <w:t xml:space="preserve">Principios de Administración, Información Financiera, </w:t>
            </w:r>
            <w:r w:rsidR="0050200D">
              <w:t xml:space="preserve">Psicología, </w:t>
            </w:r>
            <w:r>
              <w:t xml:space="preserve">Comportamiento organizacional, Administración y Control de programas de Calidad, Organización y Estructura organizacionales, Contabilidad Administrativa de costos, Administración del Capital Humano, Administración de procesos, Administración de riesgos, Estadísticas y Matemáticas para negocios, Formulación y Evaluación de Proyectos de Inversión, Administración de PYMES, Plan de Negocios, Gestión en Procesos de negocios, Mercados Globales y Finanzas Personales, Administración del comportamiento organizacional, Administración de Procesos, </w:t>
            </w:r>
            <w:r w:rsidR="002E6D7F">
              <w:t>optimización de operaciones, Métodos y Técnicas para la administración de Proyectos, Informática y Laboratorio biológicos,</w:t>
            </w:r>
            <w:r w:rsidR="0050200D">
              <w:t xml:space="preserve"> Antropología, Fundamentos de la Anatomía Humana Aplicadas a Nutrición,  Fundamento de Fisiología humana aplicada a Nutrición Básica, Bioestadística en Nutrición, Laboratorio de Química Orgánica y Microbiología y Laboratorio de los Alimentos, Laboratorio de Bromatología, Bioquímica, Parasitología aplicada a la Nutrición, Investigaciones Científicas, Metodología del Mercado Laboral, Tecnología y Biotecnología de los alimentos, </w:t>
            </w:r>
            <w:r w:rsidR="0077325C">
              <w:t>técnica Dietética y Laboratorio dietético, Epidemiologia Alimentaria Nutricional, Etc.</w:t>
            </w:r>
          </w:p>
          <w:p w14:paraId="5A1A50B0" w14:textId="3E96565D" w:rsidR="002E6D7F" w:rsidRDefault="002E6D7F" w:rsidP="001E10FE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INGLES COMO 2DA LENGUA</w:t>
            </w:r>
          </w:p>
          <w:p w14:paraId="45D9C68D" w14:textId="5AD3B53D" w:rsidR="002E6D7F" w:rsidRPr="002E6D7F" w:rsidRDefault="002E6D7F" w:rsidP="002E6D7F">
            <w:r>
              <w:t xml:space="preserve">Intermédiate Avance </w:t>
            </w:r>
            <w:proofErr w:type="spellStart"/>
            <w:r w:rsidR="0077325C">
              <w:t>L</w:t>
            </w:r>
            <w:r>
              <w:t>evel</w:t>
            </w:r>
            <w:proofErr w:type="spellEnd"/>
            <w:r>
              <w:t>, Academia Europea, año y medio en los Estados Unidos.</w:t>
            </w:r>
            <w:r w:rsidR="0077325C">
              <w:t>, (Hablado, Escrito y Leído)</w:t>
            </w:r>
          </w:p>
          <w:p w14:paraId="11F0D577" w14:textId="5396C542" w:rsidR="00616A05" w:rsidRPr="001E10FE" w:rsidRDefault="00200B28" w:rsidP="001E10FE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CURSOS TECNICOS</w:t>
            </w:r>
            <w:r w:rsidR="0069693E">
              <w:rPr>
                <w:rFonts w:asciiTheme="minorHAnsi" w:hAnsiTheme="minorHAnsi" w:cstheme="minorHAnsi"/>
                <w:szCs w:val="24"/>
              </w:rPr>
              <w:t xml:space="preserve"> DE APOYO UTEL y SDQ</w:t>
            </w:r>
            <w:r w:rsidR="00616A05">
              <w:rPr>
                <w:rFonts w:asciiTheme="minorHAnsi" w:hAnsiTheme="minorHAnsi" w:cstheme="minorHAnsi"/>
                <w:szCs w:val="24"/>
              </w:rPr>
              <w:t>: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33233066" w14:textId="7A162A42" w:rsidR="000F1B27" w:rsidRPr="00616A05" w:rsidRDefault="000F1B27" w:rsidP="0069693E">
            <w:r w:rsidRPr="000F1B27">
              <w:t>Elementos Básicos de Microsoft Office</w:t>
            </w:r>
            <w:r w:rsidR="0069693E">
              <w:t xml:space="preserve">, </w:t>
            </w:r>
            <w:r w:rsidR="0069693E" w:rsidRPr="0069693E">
              <w:t>Habilidades directivas</w:t>
            </w:r>
            <w:r w:rsidR="0069693E">
              <w:t xml:space="preserve">, </w:t>
            </w:r>
          </w:p>
          <w:p w14:paraId="08A04FF1" w14:textId="3F8444C7" w:rsidR="00E95F79" w:rsidRPr="00E95F79" w:rsidRDefault="00200B28" w:rsidP="00E95F79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HABILIDAD DE LIDEREZGO</w:t>
            </w:r>
            <w:r w:rsidR="00616A05">
              <w:rPr>
                <w:rFonts w:asciiTheme="minorHAnsi" w:hAnsiTheme="minorHAnsi" w:cstheme="minorHAnsi"/>
                <w:szCs w:val="24"/>
              </w:rPr>
              <w:t>:</w:t>
            </w:r>
          </w:p>
          <w:p w14:paraId="7EB73128" w14:textId="79B7E8E2" w:rsidR="00BB4CB4" w:rsidRPr="00414207" w:rsidRDefault="00BB4CB4" w:rsidP="00200B28">
            <w:pPr>
              <w:jc w:val="both"/>
              <w:rPr>
                <w:sz w:val="24"/>
                <w:szCs w:val="24"/>
              </w:rPr>
            </w:pPr>
            <w:r w:rsidRPr="00414207">
              <w:rPr>
                <w:sz w:val="24"/>
                <w:szCs w:val="24"/>
              </w:rPr>
              <w:t xml:space="preserve">Manejo de grupos sociales, </w:t>
            </w:r>
            <w:r w:rsidR="0069693E">
              <w:rPr>
                <w:sz w:val="24"/>
                <w:szCs w:val="24"/>
              </w:rPr>
              <w:t xml:space="preserve">institucionales, </w:t>
            </w:r>
            <w:r w:rsidRPr="00414207">
              <w:rPr>
                <w:sz w:val="24"/>
                <w:szCs w:val="24"/>
              </w:rPr>
              <w:t xml:space="preserve">comunitarios, eclesiásticos, clubes, campamentos, competencias, manejo de </w:t>
            </w:r>
            <w:r w:rsidR="00D5488E" w:rsidRPr="00414207">
              <w:rPr>
                <w:sz w:val="24"/>
                <w:szCs w:val="24"/>
              </w:rPr>
              <w:t>equipos directivos,</w:t>
            </w:r>
            <w:r w:rsidR="00140440" w:rsidRPr="00414207">
              <w:rPr>
                <w:sz w:val="24"/>
                <w:szCs w:val="24"/>
              </w:rPr>
              <w:t xml:space="preserve"> </w:t>
            </w:r>
            <w:r w:rsidR="0069693E">
              <w:rPr>
                <w:sz w:val="24"/>
                <w:szCs w:val="24"/>
              </w:rPr>
              <w:t xml:space="preserve">equipos de sonidos, </w:t>
            </w:r>
            <w:r w:rsidR="00140440" w:rsidRPr="00414207">
              <w:rPr>
                <w:sz w:val="24"/>
                <w:szCs w:val="24"/>
              </w:rPr>
              <w:t>equipos electrónicos, Etc.</w:t>
            </w:r>
          </w:p>
          <w:p w14:paraId="0B56249F" w14:textId="3F6E8958" w:rsidR="00BB4CB4" w:rsidRPr="001E10FE" w:rsidRDefault="003F3333" w:rsidP="001E10FE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t>COMUNICACIÓN:</w:t>
            </w:r>
          </w:p>
          <w:p w14:paraId="6830E76C" w14:textId="13308D25" w:rsidR="00326B60" w:rsidRPr="00414207" w:rsidRDefault="00D5488E" w:rsidP="00326B60">
            <w:pPr>
              <w:rPr>
                <w:sz w:val="24"/>
                <w:szCs w:val="24"/>
              </w:rPr>
            </w:pPr>
            <w:r w:rsidRPr="00414207">
              <w:rPr>
                <w:sz w:val="24"/>
                <w:szCs w:val="24"/>
              </w:rPr>
              <w:t xml:space="preserve">Habilidades y </w:t>
            </w:r>
            <w:r w:rsidR="00140440" w:rsidRPr="00414207">
              <w:rPr>
                <w:sz w:val="24"/>
                <w:szCs w:val="24"/>
              </w:rPr>
              <w:t>Destrezas comunicativas</w:t>
            </w:r>
            <w:r w:rsidR="0069693E">
              <w:rPr>
                <w:sz w:val="24"/>
                <w:szCs w:val="24"/>
              </w:rPr>
              <w:t xml:space="preserve"> para dirigir reuniones grupales</w:t>
            </w:r>
            <w:r w:rsidR="0077325C">
              <w:rPr>
                <w:sz w:val="24"/>
                <w:szCs w:val="24"/>
              </w:rPr>
              <w:t>, soy Cantante y dirigente en la iglesia que pertenezco</w:t>
            </w:r>
          </w:p>
          <w:p w14:paraId="10F0EBD8" w14:textId="3427296C" w:rsidR="003D1B71" w:rsidRPr="00414207" w:rsidRDefault="003F3333" w:rsidP="00326B60">
            <w:pPr>
              <w:pStyle w:val="Heading2"/>
              <w:jc w:val="both"/>
              <w:rPr>
                <w:rFonts w:asciiTheme="minorHAnsi" w:hAnsiTheme="minorHAnsi" w:cstheme="minorHAnsi"/>
                <w:szCs w:val="24"/>
              </w:rPr>
            </w:pPr>
            <w:r w:rsidRPr="00414207">
              <w:rPr>
                <w:rFonts w:asciiTheme="minorHAnsi" w:hAnsiTheme="minorHAnsi" w:cstheme="minorHAnsi"/>
                <w:szCs w:val="24"/>
              </w:rPr>
              <w:lastRenderedPageBreak/>
              <w:t>REFERENCIAS:</w:t>
            </w:r>
          </w:p>
          <w:p w14:paraId="017B2DBC" w14:textId="680CA77B" w:rsidR="00140440" w:rsidRPr="00414207" w:rsidRDefault="003F3333" w:rsidP="00326B60">
            <w:p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14207">
              <w:rPr>
                <w:rFonts w:asciiTheme="minorHAnsi" w:hAnsiTheme="minorHAnsi" w:cstheme="minorHAnsi"/>
                <w:sz w:val="24"/>
                <w:szCs w:val="24"/>
              </w:rPr>
              <w:t>Radames</w:t>
            </w:r>
            <w:proofErr w:type="spellEnd"/>
            <w:r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9693E" w:rsidRPr="00414207">
              <w:rPr>
                <w:rFonts w:asciiTheme="minorHAnsi" w:hAnsiTheme="minorHAnsi" w:cstheme="minorHAnsi"/>
                <w:sz w:val="24"/>
                <w:szCs w:val="24"/>
              </w:rPr>
              <w:t>Martínez</w:t>
            </w:r>
            <w:r w:rsidR="00140440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:    </w:t>
            </w: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>8098477470</w:t>
            </w:r>
            <w:r w:rsidR="004D0FBF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62F049F4" w14:textId="4EF770A8" w:rsidR="00140440" w:rsidRDefault="0069693E" w:rsidP="00326B60">
            <w:p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>Víctor</w:t>
            </w:r>
            <w:r w:rsidR="003F3333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414207">
              <w:rPr>
                <w:rFonts w:asciiTheme="minorHAnsi" w:hAnsiTheme="minorHAnsi" w:cstheme="minorHAnsi"/>
                <w:sz w:val="24"/>
                <w:szCs w:val="24"/>
              </w:rPr>
              <w:t>Méndez</w:t>
            </w:r>
            <w:r w:rsidR="003F3333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:   </w:t>
            </w:r>
            <w:r w:rsidR="00140440" w:rsidRPr="00414207">
              <w:rPr>
                <w:rFonts w:asciiTheme="minorHAnsi" w:hAnsiTheme="minorHAnsi" w:cstheme="minorHAnsi"/>
                <w:sz w:val="24"/>
                <w:szCs w:val="24"/>
              </w:rPr>
              <w:t xml:space="preserve">        </w:t>
            </w:r>
            <w:r w:rsidR="003F3333" w:rsidRPr="00414207">
              <w:rPr>
                <w:rFonts w:asciiTheme="minorHAnsi" w:hAnsiTheme="minorHAnsi" w:cstheme="minorHAnsi"/>
                <w:sz w:val="24"/>
                <w:szCs w:val="24"/>
              </w:rPr>
              <w:t>8299869314</w:t>
            </w:r>
            <w:r w:rsidR="004D0FBF">
              <w:rPr>
                <w:rFonts w:asciiTheme="minorHAnsi" w:hAnsiTheme="minorHAnsi" w:cstheme="minorHAnsi"/>
                <w:sz w:val="24"/>
                <w:szCs w:val="24"/>
              </w:rPr>
              <w:t>, 8095273761</w:t>
            </w:r>
          </w:p>
          <w:p w14:paraId="4D524D1D" w14:textId="77777777" w:rsidR="0069693E" w:rsidRDefault="0069693E" w:rsidP="00326B60">
            <w:p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Licda. Sandra Abreu</w:t>
            </w:r>
            <w:r w:rsidR="004D0FBF">
              <w:rPr>
                <w:rFonts w:asciiTheme="minorHAnsi" w:hAnsiTheme="minorHAnsi" w:cstheme="minorHAnsi"/>
                <w:sz w:val="24"/>
                <w:szCs w:val="24"/>
              </w:rPr>
              <w:t>:  8298427050, 8096848861</w:t>
            </w:r>
            <w:r w:rsidR="00424AD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B9F3821" w14:textId="77777777" w:rsidR="00424ADF" w:rsidRDefault="00424ADF" w:rsidP="00326B60">
            <w:pPr>
              <w:spacing w:line="21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94816F" w14:textId="4E0DA346" w:rsidR="00424ADF" w:rsidRPr="00424ADF" w:rsidRDefault="00424ADF" w:rsidP="00424ADF">
            <w:pPr>
              <w:spacing w:line="216" w:lineRule="auto"/>
              <w:jc w:val="right"/>
              <w:rPr>
                <w:rFonts w:asciiTheme="minorHAnsi" w:hAnsiTheme="minorHAnsi" w:cstheme="minorHAnsi"/>
                <w:b/>
                <w:bCs/>
                <w:sz w:val="44"/>
                <w:szCs w:val="44"/>
              </w:rPr>
            </w:pPr>
            <w:r w:rsidRPr="00424ADF">
              <w:rPr>
                <w:rFonts w:asciiTheme="minorHAnsi" w:hAnsiTheme="minorHAnsi" w:cstheme="minorHAnsi"/>
                <w:b/>
                <w:bCs/>
                <w:sz w:val="44"/>
                <w:szCs w:val="44"/>
              </w:rPr>
              <w:t>PREPARACION ACADEMICA, CURSOS TECNICOS</w:t>
            </w:r>
          </w:p>
        </w:tc>
      </w:tr>
      <w:bookmarkEnd w:id="0"/>
      <w:tr w:rsidR="003D1B71" w:rsidRPr="00414207" w14:paraId="1EA5D1DC" w14:textId="77777777" w:rsidTr="0069693E">
        <w:trPr>
          <w:trHeight w:val="1164"/>
        </w:trPr>
        <w:tc>
          <w:tcPr>
            <w:tcW w:w="720" w:type="dxa"/>
          </w:tcPr>
          <w:p w14:paraId="11D4E4D5" w14:textId="77777777" w:rsidR="003D1B71" w:rsidRPr="00414207" w:rsidRDefault="003D1B71">
            <w:pPr>
              <w:pStyle w:val="BodyText"/>
              <w:kinsoku w:val="0"/>
              <w:overflowPunct w:val="0"/>
              <w:rPr>
                <w:color w:val="0072C7" w:themeColor="accent2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2F5B6CF0" w14:textId="77777777" w:rsidR="003D1B71" w:rsidRPr="00414207" w:rsidRDefault="003D1B71">
            <w:pPr>
              <w:pStyle w:val="BodyText"/>
              <w:kinsoku w:val="0"/>
              <w:overflowPunct w:val="0"/>
              <w:rPr>
                <w:color w:val="0072C7" w:themeColor="accent2"/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616EF772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7917BC75" w14:textId="77777777" w:rsidR="003D1B71" w:rsidRPr="00414207" w:rsidRDefault="003D1B71" w:rsidP="00326B60">
            <w:pPr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386F9055" w14:textId="77777777" w:rsidTr="0069693E">
        <w:trPr>
          <w:trHeight w:val="543"/>
        </w:trPr>
        <w:tc>
          <w:tcPr>
            <w:tcW w:w="720" w:type="dxa"/>
          </w:tcPr>
          <w:p w14:paraId="5A70BA6A" w14:textId="77777777" w:rsidR="003D1B71" w:rsidRPr="00414207" w:rsidRDefault="003D1B71" w:rsidP="006D79A8">
            <w:pPr>
              <w:pStyle w:val="Informacin"/>
              <w:jc w:val="center"/>
              <w:rPr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AC5804" w14:textId="77777777" w:rsidR="003D1B71" w:rsidRPr="00414207" w:rsidRDefault="003D1B71" w:rsidP="006D79A8">
            <w:pPr>
              <w:pStyle w:val="Informacin"/>
              <w:jc w:val="center"/>
              <w:rPr>
                <w:rStyle w:val="Strong"/>
                <w:b w:val="0"/>
                <w:bCs w:val="0"/>
                <w:color w:val="666666"/>
                <w:sz w:val="24"/>
                <w:szCs w:val="24"/>
                <w:lang w:val="es-ES_tradnl"/>
              </w:rPr>
            </w:pPr>
            <w:r w:rsidRPr="00414207">
              <w:rPr>
                <w:noProof/>
                <w:sz w:val="24"/>
                <w:szCs w:val="24"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040B6199" wp14:editId="43ABE22E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0D52B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11E4D79" w14:textId="77777777" w:rsidR="003F3333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Urb. Brisas del Ozama</w:t>
            </w:r>
          </w:p>
          <w:p w14:paraId="4ED821A6" w14:textId="202C7E2D" w:rsidR="003F3333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 xml:space="preserve">Santo Domingo Este </w:t>
            </w:r>
          </w:p>
        </w:tc>
        <w:tc>
          <w:tcPr>
            <w:tcW w:w="568" w:type="dxa"/>
            <w:vMerge/>
          </w:tcPr>
          <w:p w14:paraId="548FB57F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28329AF6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2F65C222" w14:textId="77777777" w:rsidTr="0069693E">
        <w:trPr>
          <w:trHeight w:val="183"/>
        </w:trPr>
        <w:tc>
          <w:tcPr>
            <w:tcW w:w="720" w:type="dxa"/>
          </w:tcPr>
          <w:p w14:paraId="2B00D2DD" w14:textId="77777777" w:rsidR="003D1B71" w:rsidRPr="00414207" w:rsidRDefault="003D1B71" w:rsidP="00222466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9A634C9" w14:textId="77777777" w:rsidR="003D1B71" w:rsidRPr="00414207" w:rsidRDefault="003D1B71" w:rsidP="00222466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5843EE51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411A7776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4C1B71AE" w14:textId="77777777" w:rsidTr="0069693E">
        <w:trPr>
          <w:trHeight w:val="624"/>
        </w:trPr>
        <w:tc>
          <w:tcPr>
            <w:tcW w:w="720" w:type="dxa"/>
          </w:tcPr>
          <w:p w14:paraId="6DD56B24" w14:textId="77777777" w:rsidR="003D1B71" w:rsidRPr="00414207" w:rsidRDefault="003D1B71" w:rsidP="006D79A8">
            <w:pPr>
              <w:pStyle w:val="Informacin"/>
              <w:jc w:val="center"/>
              <w:rPr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F7C2749" w14:textId="77777777" w:rsidR="003D1B71" w:rsidRPr="00414207" w:rsidRDefault="003D1B71" w:rsidP="006D79A8">
            <w:pPr>
              <w:pStyle w:val="Informacin"/>
              <w:jc w:val="center"/>
              <w:rPr>
                <w:color w:val="666666"/>
                <w:sz w:val="24"/>
                <w:szCs w:val="24"/>
                <w:lang w:val="es-ES_tradnl"/>
              </w:rPr>
            </w:pPr>
            <w:r w:rsidRPr="00414207">
              <w:rPr>
                <w:noProof/>
                <w:sz w:val="24"/>
                <w:szCs w:val="24"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410D002" wp14:editId="0408B9A4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BB95D8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D9984E" w14:textId="47A2B95A" w:rsidR="002D4118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8297</w:t>
            </w:r>
            <w:r w:rsidR="005909E1">
              <w:rPr>
                <w:b/>
                <w:bCs/>
                <w:sz w:val="24"/>
                <w:szCs w:val="24"/>
                <w:lang w:val="es-ES_tradnl"/>
              </w:rPr>
              <w:t>99</w:t>
            </w:r>
            <w:r w:rsidRPr="00414207">
              <w:rPr>
                <w:b/>
                <w:bCs/>
                <w:sz w:val="24"/>
                <w:szCs w:val="24"/>
                <w:lang w:val="es-ES_tradnl"/>
              </w:rPr>
              <w:t>1278</w:t>
            </w:r>
          </w:p>
          <w:p w14:paraId="71D31B8C" w14:textId="0C92D0E2" w:rsidR="002D4118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8092511278</w:t>
            </w:r>
          </w:p>
          <w:p w14:paraId="161F1860" w14:textId="4C193979" w:rsidR="003D1B71" w:rsidRPr="00414207" w:rsidRDefault="00734015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809</w:t>
            </w:r>
            <w:r w:rsidR="003F3333" w:rsidRPr="00414207">
              <w:rPr>
                <w:b/>
                <w:bCs/>
                <w:sz w:val="24"/>
                <w:szCs w:val="24"/>
                <w:lang w:val="es-ES_tradnl"/>
              </w:rPr>
              <w:t>2344475</w:t>
            </w:r>
          </w:p>
          <w:p w14:paraId="7EBEAEEB" w14:textId="257ABDF8" w:rsidR="003F3333" w:rsidRPr="00414207" w:rsidRDefault="003F3333" w:rsidP="00380FD1">
            <w:pPr>
              <w:pStyle w:val="Informacin"/>
              <w:rPr>
                <w:b/>
                <w:bCs/>
                <w:sz w:val="24"/>
                <w:szCs w:val="24"/>
                <w:lang w:val="es-ES_tradnl"/>
              </w:rPr>
            </w:pPr>
            <w:r w:rsidRPr="00414207">
              <w:rPr>
                <w:b/>
                <w:bCs/>
                <w:sz w:val="24"/>
                <w:szCs w:val="24"/>
                <w:lang w:val="es-ES_tradnl"/>
              </w:rPr>
              <w:t>8093883119</w:t>
            </w:r>
          </w:p>
          <w:p w14:paraId="48FBE1E1" w14:textId="6EDC8FB5" w:rsidR="00AC7900" w:rsidRPr="00414207" w:rsidRDefault="00AC7900" w:rsidP="002D4118">
            <w:pPr>
              <w:pStyle w:val="Informacin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02153DB9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03ED928A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3EF9DD35" w14:textId="77777777" w:rsidTr="0069693E">
        <w:trPr>
          <w:trHeight w:val="183"/>
        </w:trPr>
        <w:tc>
          <w:tcPr>
            <w:tcW w:w="720" w:type="dxa"/>
          </w:tcPr>
          <w:p w14:paraId="53E4FDDC" w14:textId="77777777" w:rsidR="003D1B71" w:rsidRPr="00414207" w:rsidRDefault="003D1B71" w:rsidP="00B6466C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2EBD3CA" w14:textId="77777777" w:rsidR="003D1B71" w:rsidRPr="00414207" w:rsidRDefault="003D1B71" w:rsidP="00B6466C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7C28B150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40274E76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2996D4D5" w14:textId="77777777" w:rsidTr="0069693E">
        <w:trPr>
          <w:trHeight w:val="633"/>
        </w:trPr>
        <w:tc>
          <w:tcPr>
            <w:tcW w:w="720" w:type="dxa"/>
          </w:tcPr>
          <w:p w14:paraId="12A81A04" w14:textId="77777777" w:rsidR="003D1B71" w:rsidRPr="00414207" w:rsidRDefault="003D1B71" w:rsidP="006D79A8">
            <w:pPr>
              <w:pStyle w:val="Informacin"/>
              <w:jc w:val="center"/>
              <w:rPr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5FAC42C" w14:textId="77777777" w:rsidR="003D1B71" w:rsidRPr="00414207" w:rsidRDefault="003D1B71" w:rsidP="006D79A8">
            <w:pPr>
              <w:pStyle w:val="Informacin"/>
              <w:jc w:val="center"/>
              <w:rPr>
                <w:color w:val="666666"/>
                <w:sz w:val="24"/>
                <w:szCs w:val="24"/>
                <w:lang w:val="es-ES_tradnl"/>
              </w:rPr>
            </w:pPr>
            <w:r w:rsidRPr="00414207">
              <w:rPr>
                <w:noProof/>
                <w:sz w:val="24"/>
                <w:szCs w:val="24"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DC6850B" wp14:editId="23EAE73E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F6AA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044B915" w14:textId="46327818" w:rsidR="005100F3" w:rsidRPr="005100F3" w:rsidRDefault="00000000" w:rsidP="003F3333">
            <w:pPr>
              <w:pStyle w:val="Informacin"/>
              <w:spacing w:line="276" w:lineRule="auto"/>
              <w:rPr>
                <w:b/>
                <w:bCs/>
                <w:color w:val="0563C1" w:themeColor="hyperlink"/>
                <w:sz w:val="24"/>
                <w:szCs w:val="24"/>
                <w:u w:val="single"/>
                <w:lang w:val="es-ES_tradnl"/>
              </w:rPr>
            </w:pPr>
            <w:hyperlink r:id="rId17" w:history="1">
              <w:r w:rsidR="00424ADF" w:rsidRPr="00586283">
                <w:rPr>
                  <w:rStyle w:val="Hyperlink"/>
                  <w:b/>
                  <w:bCs/>
                  <w:sz w:val="24"/>
                  <w:szCs w:val="24"/>
                  <w:lang w:val="es-ES_tradnl"/>
                </w:rPr>
                <w:t>maryannrojas48e@gmail.com</w:t>
              </w:r>
            </w:hyperlink>
            <w:r w:rsidR="005100F3">
              <w:rPr>
                <w:rStyle w:val="Hyperlink"/>
                <w:b/>
                <w:bCs/>
                <w:sz w:val="24"/>
                <w:szCs w:val="24"/>
                <w:lang w:val="es-ES_tradnl"/>
              </w:rPr>
              <w:t xml:space="preserve"> </w:t>
            </w:r>
            <w:r w:rsidR="00880308">
              <w:rPr>
                <w:rStyle w:val="Hyperlink"/>
                <w:b/>
                <w:bCs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568" w:type="dxa"/>
            <w:vMerge/>
          </w:tcPr>
          <w:p w14:paraId="377D2017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5644D471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3DBEC82A" w14:textId="77777777" w:rsidTr="0069693E">
        <w:trPr>
          <w:trHeight w:val="174"/>
        </w:trPr>
        <w:tc>
          <w:tcPr>
            <w:tcW w:w="720" w:type="dxa"/>
          </w:tcPr>
          <w:p w14:paraId="1A6FCACB" w14:textId="77777777" w:rsidR="003D1B71" w:rsidRPr="00414207" w:rsidRDefault="003D1B71" w:rsidP="00B6466C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DC3984D" w14:textId="77777777" w:rsidR="003D1B71" w:rsidRPr="00414207" w:rsidRDefault="003D1B71" w:rsidP="00B6466C">
            <w:pPr>
              <w:pStyle w:val="NoSpacing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63B6918B" w14:textId="77777777" w:rsidR="003D1B71" w:rsidRPr="00414207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6DFA7DF3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08F347F0" w14:textId="77777777" w:rsidTr="0069693E">
        <w:trPr>
          <w:trHeight w:val="633"/>
        </w:trPr>
        <w:tc>
          <w:tcPr>
            <w:tcW w:w="720" w:type="dxa"/>
          </w:tcPr>
          <w:p w14:paraId="5B11DAE2" w14:textId="77777777" w:rsidR="003D1B71" w:rsidRPr="00414207" w:rsidRDefault="003D1B71" w:rsidP="006D79A8">
            <w:pPr>
              <w:pStyle w:val="Informacin"/>
              <w:jc w:val="center"/>
              <w:rPr>
                <w:noProof/>
                <w:sz w:val="24"/>
                <w:szCs w:val="24"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06F1F5" w14:textId="08F85E14" w:rsidR="003D1B71" w:rsidRPr="00414207" w:rsidRDefault="003D1B71" w:rsidP="006D79A8">
            <w:pPr>
              <w:pStyle w:val="Informacin"/>
              <w:jc w:val="center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407D2663" w14:textId="235B848A" w:rsidR="003D1B71" w:rsidRPr="00414207" w:rsidRDefault="003D1B71" w:rsidP="00380FD1">
            <w:pPr>
              <w:pStyle w:val="Informacin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568" w:type="dxa"/>
            <w:vMerge/>
          </w:tcPr>
          <w:p w14:paraId="1C366A66" w14:textId="77777777" w:rsidR="003D1B71" w:rsidRPr="00414207" w:rsidRDefault="003D1B71" w:rsidP="00A14C79">
            <w:pPr>
              <w:pStyle w:val="Informacin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6E9C9B00" w14:textId="77777777" w:rsidR="003D1B71" w:rsidRPr="00414207" w:rsidRDefault="003D1B71" w:rsidP="00326B60">
            <w:pPr>
              <w:pStyle w:val="Heading1"/>
              <w:jc w:val="both"/>
              <w:rPr>
                <w:sz w:val="24"/>
                <w:szCs w:val="24"/>
                <w:lang w:val="es-ES_tradnl"/>
              </w:rPr>
            </w:pPr>
          </w:p>
        </w:tc>
      </w:tr>
      <w:tr w:rsidR="003D1B71" w:rsidRPr="00414207" w14:paraId="592DA0E3" w14:textId="77777777" w:rsidTr="0069693E">
        <w:trPr>
          <w:trHeight w:val="4071"/>
        </w:trPr>
        <w:tc>
          <w:tcPr>
            <w:tcW w:w="720" w:type="dxa"/>
          </w:tcPr>
          <w:p w14:paraId="781B7C41" w14:textId="77777777" w:rsidR="003D1B71" w:rsidRPr="00414207" w:rsidRDefault="003D1B71" w:rsidP="00222466">
            <w:pPr>
              <w:rPr>
                <w:color w:val="0072C7" w:themeColor="accent2"/>
                <w:sz w:val="24"/>
                <w:szCs w:val="24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4674931E" w14:textId="77777777" w:rsidR="007D0205" w:rsidRDefault="007D0205" w:rsidP="001E10FE">
            <w:pPr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</w:pPr>
          </w:p>
          <w:p w14:paraId="03DB20A2" w14:textId="39928E94" w:rsidR="00616A05" w:rsidRPr="001E10FE" w:rsidRDefault="00616A05" w:rsidP="001E10FE">
            <w:pPr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</w:pPr>
            <w:r w:rsidRPr="001E10FE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>EL PROFESIO</w:t>
            </w:r>
            <w:r w:rsidR="005909E1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>NISTA</w:t>
            </w:r>
          </w:p>
          <w:p w14:paraId="10631272" w14:textId="7AF88023" w:rsidR="00616A05" w:rsidRPr="001E10FE" w:rsidRDefault="00616A05" w:rsidP="001E10FE">
            <w:pPr>
              <w:rPr>
                <w:b/>
                <w:bCs/>
                <w:i/>
                <w:iCs/>
                <w:color w:val="333333" w:themeColor="accent4" w:themeShade="80"/>
                <w:sz w:val="24"/>
                <w:szCs w:val="24"/>
                <w:lang w:val="es-ES_tradnl"/>
              </w:rPr>
            </w:pPr>
            <w:r w:rsidRPr="001E10FE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 xml:space="preserve">RESPONSABLE CUENTA CON EL APOYO </w:t>
            </w:r>
            <w:r w:rsidR="005909E1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>DE DIOS</w:t>
            </w:r>
            <w:r w:rsidRPr="001E10FE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 xml:space="preserve"> SIEMPRE</w:t>
            </w:r>
            <w:r w:rsidR="001E10FE"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  <w:t>, (</w:t>
            </w:r>
            <w:r w:rsidR="005909E1">
              <w:rPr>
                <w:b/>
                <w:bCs/>
                <w:i/>
                <w:iCs/>
                <w:color w:val="333333" w:themeColor="accent4" w:themeShade="80"/>
                <w:sz w:val="24"/>
                <w:szCs w:val="24"/>
                <w:lang w:val="es-ES_tradnl"/>
              </w:rPr>
              <w:t>Maryann</w:t>
            </w:r>
            <w:r w:rsidR="001E10FE">
              <w:rPr>
                <w:b/>
                <w:bCs/>
                <w:i/>
                <w:iCs/>
                <w:color w:val="333333" w:themeColor="accent4" w:themeShade="80"/>
                <w:sz w:val="24"/>
                <w:szCs w:val="24"/>
                <w:lang w:val="es-ES_tradnl"/>
              </w:rPr>
              <w:t xml:space="preserve"> Rojas)</w:t>
            </w:r>
          </w:p>
          <w:p w14:paraId="517AC10C" w14:textId="5F572C6D" w:rsidR="001E10FE" w:rsidRPr="001E10FE" w:rsidRDefault="005909E1" w:rsidP="001E10FE">
            <w:pPr>
              <w:rPr>
                <w:b/>
                <w:bCs/>
                <w:color w:val="333333" w:themeColor="accent4" w:themeShade="80"/>
                <w:sz w:val="24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7B597E84" wp14:editId="16C7527B">
                  <wp:extent cx="1104900" cy="1381125"/>
                  <wp:effectExtent l="152400" t="76200" r="133350" b="8858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3" r="17036" b="11504"/>
                          <a:stretch/>
                        </pic:blipFill>
                        <pic:spPr bwMode="auto">
                          <a:xfrm flipH="1">
                            <a:off x="0" y="0"/>
                            <a:ext cx="1104900" cy="13811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6D4CD7E0" w14:textId="77777777" w:rsidR="003D1B71" w:rsidRPr="00414207" w:rsidRDefault="003D1B71" w:rsidP="00222466">
            <w:pPr>
              <w:rPr>
                <w:sz w:val="24"/>
                <w:szCs w:val="24"/>
                <w:lang w:val="es-ES_tradnl"/>
              </w:rPr>
            </w:pPr>
          </w:p>
        </w:tc>
        <w:tc>
          <w:tcPr>
            <w:tcW w:w="6696" w:type="dxa"/>
            <w:vMerge/>
          </w:tcPr>
          <w:p w14:paraId="3802A982" w14:textId="77777777" w:rsidR="003D1B71" w:rsidRPr="00414207" w:rsidRDefault="003D1B71" w:rsidP="00326B60">
            <w:pPr>
              <w:jc w:val="both"/>
              <w:rPr>
                <w:sz w:val="24"/>
                <w:szCs w:val="24"/>
                <w:lang w:val="es-ES_tradnl"/>
              </w:rPr>
            </w:pPr>
          </w:p>
        </w:tc>
      </w:tr>
    </w:tbl>
    <w:p w14:paraId="46821B4D" w14:textId="2097C71B" w:rsidR="007F5B63" w:rsidRDefault="007F5B63" w:rsidP="006D79A8">
      <w:pPr>
        <w:pStyle w:val="BodyText"/>
        <w:rPr>
          <w:sz w:val="24"/>
          <w:szCs w:val="24"/>
          <w:lang w:val="es-ES_tradnl"/>
        </w:rPr>
      </w:pPr>
    </w:p>
    <w:p w14:paraId="7930EBD9" w14:textId="4A9DCDB9" w:rsidR="005909E1" w:rsidRDefault="0077325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22E9FE30" wp14:editId="6CE73B39">
            <wp:extent cx="6624536" cy="5534554"/>
            <wp:effectExtent l="0" t="0" r="5080" b="9525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78" cy="554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1AC7" w14:textId="4DD1C624" w:rsidR="005909E1" w:rsidRDefault="005909E1" w:rsidP="006D79A8">
      <w:pPr>
        <w:pStyle w:val="BodyText"/>
        <w:rPr>
          <w:noProof/>
        </w:rPr>
      </w:pPr>
    </w:p>
    <w:p w14:paraId="655CFEB1" w14:textId="3BA3BCEB" w:rsidR="005909E1" w:rsidRDefault="005909E1" w:rsidP="006D79A8">
      <w:pPr>
        <w:pStyle w:val="BodyText"/>
        <w:rPr>
          <w:noProof/>
        </w:rPr>
      </w:pPr>
    </w:p>
    <w:p w14:paraId="13935D70" w14:textId="177451E7" w:rsidR="005909E1" w:rsidRDefault="005909E1" w:rsidP="006D79A8">
      <w:pPr>
        <w:pStyle w:val="BodyText"/>
        <w:rPr>
          <w:noProof/>
        </w:rPr>
      </w:pPr>
    </w:p>
    <w:p w14:paraId="6476D7F1" w14:textId="3E472E43" w:rsidR="005909E1" w:rsidRDefault="005909E1" w:rsidP="006D79A8">
      <w:pPr>
        <w:pStyle w:val="BodyText"/>
        <w:rPr>
          <w:noProof/>
        </w:rPr>
      </w:pPr>
    </w:p>
    <w:p w14:paraId="4BC6A7E4" w14:textId="1F23B0B8" w:rsidR="005909E1" w:rsidRDefault="005909E1" w:rsidP="0051357A">
      <w:pPr>
        <w:pStyle w:val="BodyText"/>
        <w:jc w:val="right"/>
        <w:rPr>
          <w:noProof/>
        </w:rPr>
      </w:pPr>
    </w:p>
    <w:p w14:paraId="6D694F9E" w14:textId="77777777" w:rsidR="0051357A" w:rsidRDefault="00605AEA" w:rsidP="0051357A">
      <w:pPr>
        <w:pStyle w:val="BodyText"/>
        <w:jc w:val="right"/>
        <w:rPr>
          <w:b/>
          <w:bCs/>
          <w:noProof/>
          <w:sz w:val="44"/>
          <w:szCs w:val="44"/>
        </w:rPr>
      </w:pPr>
      <w:r w:rsidRPr="00605AEA">
        <w:rPr>
          <w:b/>
          <w:bCs/>
          <w:noProof/>
          <w:sz w:val="44"/>
          <w:szCs w:val="44"/>
        </w:rPr>
        <w:t xml:space="preserve"> ELEMENTOS BASICOS </w:t>
      </w:r>
    </w:p>
    <w:p w14:paraId="373F42FC" w14:textId="5F52252E" w:rsidR="005909E1" w:rsidRPr="00605AEA" w:rsidRDefault="00605AEA" w:rsidP="0051357A">
      <w:pPr>
        <w:pStyle w:val="BodyText"/>
        <w:jc w:val="right"/>
        <w:rPr>
          <w:b/>
          <w:bCs/>
          <w:noProof/>
          <w:sz w:val="44"/>
          <w:szCs w:val="44"/>
        </w:rPr>
      </w:pPr>
      <w:r w:rsidRPr="00605AEA">
        <w:rPr>
          <w:b/>
          <w:bCs/>
          <w:noProof/>
          <w:sz w:val="44"/>
          <w:szCs w:val="44"/>
        </w:rPr>
        <w:t xml:space="preserve">DE MICROSOFT OFFICE </w:t>
      </w:r>
    </w:p>
    <w:p w14:paraId="2D38D301" w14:textId="7A60BD49" w:rsidR="005909E1" w:rsidRDefault="005909E1" w:rsidP="006D79A8">
      <w:pPr>
        <w:pStyle w:val="BodyText"/>
        <w:rPr>
          <w:noProof/>
        </w:rPr>
      </w:pPr>
    </w:p>
    <w:p w14:paraId="6C4A8B55" w14:textId="02D038CA" w:rsidR="0051357A" w:rsidRDefault="0051357A" w:rsidP="006D79A8">
      <w:pPr>
        <w:pStyle w:val="BodyText"/>
        <w:rPr>
          <w:noProof/>
        </w:rPr>
      </w:pPr>
    </w:p>
    <w:p w14:paraId="091F4912" w14:textId="1042E70D" w:rsidR="0051357A" w:rsidRDefault="0051357A" w:rsidP="006D79A8">
      <w:pPr>
        <w:pStyle w:val="BodyText"/>
        <w:rPr>
          <w:noProof/>
        </w:rPr>
      </w:pPr>
    </w:p>
    <w:p w14:paraId="71A687F8" w14:textId="1CBB3722" w:rsidR="0051357A" w:rsidRDefault="0051357A" w:rsidP="006D79A8">
      <w:pPr>
        <w:pStyle w:val="BodyText"/>
        <w:rPr>
          <w:noProof/>
        </w:rPr>
      </w:pPr>
    </w:p>
    <w:p w14:paraId="553EE326" w14:textId="77777777" w:rsidR="0051357A" w:rsidRDefault="0051357A" w:rsidP="006D79A8">
      <w:pPr>
        <w:pStyle w:val="BodyText"/>
        <w:rPr>
          <w:noProof/>
        </w:rPr>
      </w:pPr>
    </w:p>
    <w:p w14:paraId="617887B6" w14:textId="29DEED37" w:rsidR="005909E1" w:rsidRDefault="005909E1" w:rsidP="006D79A8">
      <w:pPr>
        <w:pStyle w:val="BodyText"/>
        <w:rPr>
          <w:noProof/>
        </w:rPr>
      </w:pPr>
    </w:p>
    <w:p w14:paraId="683F1B50" w14:textId="5807BF14" w:rsidR="00C547AC" w:rsidRDefault="00C547AC" w:rsidP="006D79A8">
      <w:pPr>
        <w:pStyle w:val="BodyText"/>
        <w:rPr>
          <w:noProof/>
        </w:rPr>
      </w:pPr>
    </w:p>
    <w:p w14:paraId="3C3A3523" w14:textId="77777777" w:rsidR="00C547AC" w:rsidRDefault="00C547AC" w:rsidP="006D79A8">
      <w:pPr>
        <w:pStyle w:val="BodyText"/>
        <w:rPr>
          <w:noProof/>
        </w:rPr>
      </w:pPr>
    </w:p>
    <w:p w14:paraId="120ABCEF" w14:textId="7C204E8A" w:rsidR="005909E1" w:rsidRDefault="005909E1" w:rsidP="006D79A8">
      <w:pPr>
        <w:pStyle w:val="BodyText"/>
        <w:rPr>
          <w:noProof/>
        </w:rPr>
      </w:pPr>
    </w:p>
    <w:p w14:paraId="7E7204EE" w14:textId="77777777" w:rsidR="0051357A" w:rsidRDefault="0051357A" w:rsidP="006D79A8">
      <w:pPr>
        <w:pStyle w:val="BodyText"/>
        <w:rPr>
          <w:sz w:val="24"/>
          <w:szCs w:val="24"/>
          <w:lang w:val="es-ES_tradnl"/>
        </w:rPr>
      </w:pPr>
    </w:p>
    <w:p w14:paraId="0C1C598B" w14:textId="0704811F" w:rsidR="005909E1" w:rsidRDefault="005909E1" w:rsidP="006D79A8">
      <w:pPr>
        <w:pStyle w:val="BodyText"/>
        <w:rPr>
          <w:sz w:val="24"/>
          <w:szCs w:val="24"/>
          <w:lang w:val="es-ES_tradnl"/>
        </w:rPr>
      </w:pPr>
    </w:p>
    <w:p w14:paraId="6D7E353D" w14:textId="50A0DE8D" w:rsidR="00C547AC" w:rsidRDefault="00605AEA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72F75E72" wp14:editId="5A8063EA">
            <wp:extent cx="6332220" cy="4638040"/>
            <wp:effectExtent l="0" t="0" r="0" b="0"/>
            <wp:docPr id="256" name="Picture 2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007F" w14:textId="4B9FFF9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41C7268" w14:textId="625DEEF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8A5B593" w14:textId="7777777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2B724E7" w14:textId="77777777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lastRenderedPageBreak/>
        <w:t xml:space="preserve">SEMINARIO INTERNACIONAL DE </w:t>
      </w:r>
    </w:p>
    <w:p w14:paraId="24C71B47" w14:textId="5418B3D0" w:rsidR="005909E1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COMUNICACIÓN DIGITAL</w:t>
      </w:r>
    </w:p>
    <w:p w14:paraId="37F57214" w14:textId="5E263D4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C08FE91" w14:textId="001AE89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35A3364" w14:textId="773427F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6EDA178" w14:textId="77777777" w:rsidR="0051357A" w:rsidRDefault="0051357A" w:rsidP="006D79A8">
      <w:pPr>
        <w:pStyle w:val="BodyText"/>
        <w:rPr>
          <w:sz w:val="24"/>
          <w:szCs w:val="24"/>
          <w:lang w:val="es-ES_tradnl"/>
        </w:rPr>
      </w:pPr>
    </w:p>
    <w:p w14:paraId="7687FE92" w14:textId="35192F2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EF295FF" w14:textId="5B71260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ECC1AC8" w14:textId="172C2E6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4FC93F6" w14:textId="38C511D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B4A5E43" w14:textId="6F0F2586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31F892E" w14:textId="5BDE7B2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1279862" w14:textId="670D9BD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3A74395" w14:textId="2D95F97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D8F8AC4" w14:textId="7777777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F219A6D" w14:textId="02D872EA" w:rsidR="005909E1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518364DE" wp14:editId="3E11D224">
            <wp:extent cx="6332220" cy="4908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D2EEF" w14:textId="28BE5BF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9DA2A95" w14:textId="31A05D8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0312E94" w14:textId="29D4CD7E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3DC19A3" w14:textId="0DD06B4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8314215" w14:textId="77777777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 xml:space="preserve">TALENTO MUSICAL, CONOCIENDO </w:t>
      </w:r>
    </w:p>
    <w:p w14:paraId="4869B741" w14:textId="77777777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 xml:space="preserve">LOS PRINCIPALES PASOS </w:t>
      </w:r>
    </w:p>
    <w:p w14:paraId="0FAFDC82" w14:textId="2BE9EE5A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PARA CANTAR BIEN</w:t>
      </w:r>
    </w:p>
    <w:p w14:paraId="0837910A" w14:textId="56C3E00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37683F9" w14:textId="64B1C4F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2DE2BF3" w14:textId="7048B23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FE8BC05" w14:textId="0E81EAE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91D66A7" w14:textId="67F7DA2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A77E614" w14:textId="54C248A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C6B3CFD" w14:textId="790F8076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D7C28B5" w14:textId="0F327D4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EFBBD65" w14:textId="3A9D878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86657CF" w14:textId="1AA81A2C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51858955" wp14:editId="60E8D7A6">
            <wp:extent cx="6332220" cy="49034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D07E" w14:textId="404B48B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3307CC1" w14:textId="162EB26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87F25C3" w14:textId="60D8657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8BA1000" w14:textId="4504B48E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08F7C48" w14:textId="5EA53CA8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ALCANCE EDUCATIVO</w:t>
      </w:r>
    </w:p>
    <w:p w14:paraId="0414EB9A" w14:textId="06018E68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t>PREPARACION ACADEMICA</w:t>
      </w:r>
    </w:p>
    <w:p w14:paraId="43071228" w14:textId="01506034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03874BF0" w14:textId="7878EDA2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52415512" w14:textId="2F697FD0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7D591418" w14:textId="5D64CC23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7EF83872" w14:textId="139A7689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27C228D5" w14:textId="77777777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40EB7523" w14:textId="23F98CF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7A1C3FC" w14:textId="53E875BC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7F98950" w14:textId="30EF8274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16831CFA" wp14:editId="10AF5228">
            <wp:extent cx="6332220" cy="4670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5F46" w14:textId="2B8FF70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D052927" w14:textId="5A0893E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6201EB4" w14:textId="6946A1E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5BEE653" w14:textId="1796E73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33082B2" w14:textId="4712A11C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0BB7CB9" w14:textId="23AC9EF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05B8129" w14:textId="4176DF6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86566A3" w14:textId="351F242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6B9C036" w14:textId="1F0F904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31E4078" w14:textId="2A9C052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E7F510F" w14:textId="355591C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EC562C5" w14:textId="656AE83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15C9A11" w14:textId="688F6E9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1919C32" w14:textId="2A221D1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9C360B5" w14:textId="5762000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5A80B8B" w14:textId="7ACFCF2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149F397" w14:textId="5D12B02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0FCF999" w14:textId="2A30EAE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1B0D6F8" w14:textId="6833B84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330F02E" w14:textId="18ABFD3D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7C64693C" wp14:editId="3EBB191D">
            <wp:extent cx="6332220" cy="4892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EDBD6" w14:textId="4FE46FF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9A74A2B" w14:textId="71D5106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5E28BB8" w14:textId="2F16DF1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B797FFA" w14:textId="1F2F4EA6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4E8EBF3" w14:textId="26B0CB9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77EC1CF" w14:textId="04DE024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4097292" w14:textId="097D27A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166F8A1" w14:textId="065CEC7E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5E9537F" w14:textId="5335120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60200D8" w14:textId="05E737F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259A105" w14:textId="1383047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44E7C22" w14:textId="71FCDB5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C77CB9D" w14:textId="6ACAF74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77CAC25" w14:textId="54E4C30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71A0D13" w14:textId="602FACF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00C04A2" w14:textId="7777777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88F5017" w14:textId="1D00516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03FCE76" w14:textId="1AE049E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97EFB61" w14:textId="077E8C6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CDC64C5" w14:textId="081A807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0B577A2" w14:textId="619604A8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76E37204" wp14:editId="070707D2">
            <wp:extent cx="6332220" cy="45567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ECAA" w14:textId="7777777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999E695" w14:textId="558903C0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58228284" wp14:editId="215E2B60">
            <wp:extent cx="6332220" cy="4286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AF06" w14:textId="7777777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B451CEE" w14:textId="754D9A31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4CF1DED6" wp14:editId="231AC875">
            <wp:extent cx="6332220" cy="3740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130C1" w14:textId="198EB51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2C53DA5" w14:textId="33DAAF1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77B0DFE" w14:textId="76D4BBE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A39D666" w14:textId="77E2F186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858A627" w14:textId="5BEB056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23B1516" w14:textId="0FA4D09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0E25A3D" w14:textId="46ACB0E6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A0B401E" w14:textId="4CA7B39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8A06E08" w14:textId="1DAA172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14607E2" w14:textId="16A93A1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526B87B" w14:textId="698039F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73DDA74" w14:textId="1AF286C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5297D32" w14:textId="03B4DF8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CEF0066" w14:textId="07EF2D2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DA44B24" w14:textId="22E3AEB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3B1BE01" w14:textId="24D2EFF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B4C10F9" w14:textId="4033F62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477EE65" w14:textId="2B238185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0C2CA53C" wp14:editId="198C535E">
            <wp:extent cx="6332220" cy="4919345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C05C" w14:textId="6807581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10BB519" w14:textId="77777777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000B66DA" w14:textId="6D0D87FF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lastRenderedPageBreak/>
        <w:t>HABLO INGLES LLEGU</w:t>
      </w:r>
      <w:r w:rsidR="0051357A">
        <w:rPr>
          <w:b/>
          <w:bCs/>
          <w:sz w:val="44"/>
          <w:szCs w:val="44"/>
          <w:lang w:val="es-ES_tradnl"/>
        </w:rPr>
        <w:t>É</w:t>
      </w:r>
      <w:r w:rsidRPr="00C547AC">
        <w:rPr>
          <w:b/>
          <w:bCs/>
          <w:sz w:val="44"/>
          <w:szCs w:val="44"/>
          <w:lang w:val="es-ES_tradnl"/>
        </w:rPr>
        <w:t xml:space="preserve"> AL </w:t>
      </w:r>
    </w:p>
    <w:p w14:paraId="4FEAD9B4" w14:textId="1BF161E1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NIVEL INTERMEDIO</w:t>
      </w:r>
      <w:r>
        <w:rPr>
          <w:b/>
          <w:bCs/>
          <w:sz w:val="44"/>
          <w:szCs w:val="44"/>
          <w:lang w:val="es-ES_tradnl"/>
        </w:rPr>
        <w:t xml:space="preserve"> 2018, 2016</w:t>
      </w:r>
    </w:p>
    <w:p w14:paraId="6A0E55E3" w14:textId="54A2A5D1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3537AC4B" wp14:editId="5B60E637">
            <wp:extent cx="6332220" cy="3637671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379" cy="364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E6B2" w14:textId="63FE52F8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2EC1EEC1" wp14:editId="32C460FE">
            <wp:extent cx="6332220" cy="3912577"/>
            <wp:effectExtent l="0" t="0" r="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82" cy="39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531D" w14:textId="4BF0453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B9C4C56" w14:textId="05A7114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8D2C4A1" w14:textId="58CE32D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13906DF" w14:textId="77777777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 xml:space="preserve">PRACTICAS DEPORTISTAS, </w:t>
      </w:r>
    </w:p>
    <w:p w14:paraId="7980966D" w14:textId="70DB1EC9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MEDALLON DE PLATA.</w:t>
      </w:r>
    </w:p>
    <w:p w14:paraId="7A25429B" w14:textId="77777777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 xml:space="preserve">OBTENIENDO EL GRADO </w:t>
      </w:r>
    </w:p>
    <w:p w14:paraId="0B848F7C" w14:textId="43ACBB5F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DE CAPITANA DEL AÑO</w:t>
      </w:r>
      <w:r>
        <w:rPr>
          <w:b/>
          <w:bCs/>
          <w:sz w:val="44"/>
          <w:szCs w:val="44"/>
          <w:lang w:val="es-ES_tradnl"/>
        </w:rPr>
        <w:t xml:space="preserve"> 2022</w:t>
      </w:r>
    </w:p>
    <w:p w14:paraId="796A2D0A" w14:textId="794ED17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FC7A829" w14:textId="098B219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9933DAC" w14:textId="60B1B75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CD365DD" w14:textId="74F7A04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ACCD18E" w14:textId="7E9027E6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B57914C" w14:textId="696DFC6E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B79F07D" w14:textId="500BADCC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997A368" w14:textId="7964C50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579A2E7" w14:textId="166B3EE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B57F1BD" w14:textId="7C9E65DD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7DF3412E" wp14:editId="64611CE5">
            <wp:extent cx="6332220" cy="49085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C5F8" w14:textId="75D5B08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1E136E8" w14:textId="5804277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269E6A1" w14:textId="23C17A6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081283E" w14:textId="05F1AB2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3403F87" w14:textId="72D1ECA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A703E2B" w14:textId="3F0DFBB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67EA4AD" w14:textId="13804AB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BBF9F28" w14:textId="4149965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F19C5D9" w14:textId="5AC7F6C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4537EDF" w14:textId="5237028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3690D39" w14:textId="102D1A2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D51FB5A" w14:textId="3D247EB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C1E1636" w14:textId="6946E66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0015CD3" w14:textId="2F52E3F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A00685A" w14:textId="1CB0149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A11F0A5" w14:textId="0D49A7FC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8B05A57" w14:textId="00869E3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77058F4" w14:textId="45FD62CD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3401E4DF" wp14:editId="4A82F661">
            <wp:extent cx="6332220" cy="49085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3142" w14:textId="15A2823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669B479" w14:textId="703D468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9C8325C" w14:textId="1040FAF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7E8C633" w14:textId="28085EA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4241B7C" w14:textId="583F56B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2609E60" w14:textId="150E7F62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>
        <w:rPr>
          <w:b/>
          <w:bCs/>
          <w:sz w:val="44"/>
          <w:szCs w:val="44"/>
          <w:lang w:val="es-ES_tradnl"/>
        </w:rPr>
        <w:t>HABILIDADES ESPIRITUALES</w:t>
      </w:r>
    </w:p>
    <w:p w14:paraId="10ED7455" w14:textId="1644A452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CONQUISTADORA DEL AÑO</w:t>
      </w:r>
      <w:r>
        <w:rPr>
          <w:b/>
          <w:bCs/>
          <w:sz w:val="44"/>
          <w:szCs w:val="44"/>
          <w:lang w:val="es-ES_tradnl"/>
        </w:rPr>
        <w:t xml:space="preserve"> 2018</w:t>
      </w:r>
    </w:p>
    <w:p w14:paraId="61877C26" w14:textId="25B2A12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0DD81A7" w14:textId="5CC3C2C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D132CD8" w14:textId="43AC464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3116D55" w14:textId="0E9C37A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A1029CF" w14:textId="7920B4C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6C31FAF" w14:textId="36A3792E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86CB640" w14:textId="3D98753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CD683A6" w14:textId="6C852CA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C0EE918" w14:textId="7311233E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B7A0686" w14:textId="2359212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D5A23F9" w14:textId="52FE3656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1F878293" wp14:editId="68DBCAC1">
            <wp:extent cx="6332220" cy="4903470"/>
            <wp:effectExtent l="0" t="0" r="0" b="0"/>
            <wp:docPr id="258" name="Picture 258" descr="Diagram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Diagram, 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747A" w14:textId="6ABC7A7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BB2CA5F" w14:textId="750A7F9E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ECEB9D3" w14:textId="4BBB9D0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3A435C9" w14:textId="77777777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 xml:space="preserve">RECONOCIMIENTO 2022 COMO </w:t>
      </w:r>
    </w:p>
    <w:p w14:paraId="706B736B" w14:textId="77777777" w:rsid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 xml:space="preserve">GUIA MAYOR DE MI UNIDAD </w:t>
      </w:r>
    </w:p>
    <w:p w14:paraId="778328E5" w14:textId="7DB052F5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Y MIS CLASES</w:t>
      </w:r>
    </w:p>
    <w:p w14:paraId="01A72288" w14:textId="03E46F56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D8FE4FF" w14:textId="4450FD2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20CE57C" w14:textId="73CCACD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E0FE2C4" w14:textId="127B3C4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CC3C5FC" w14:textId="1D8F20C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6E8352D" w14:textId="654CC780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D8E76A1" w14:textId="6D69E55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29109B0" w14:textId="612D63C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55A9886" w14:textId="1F9A197C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E7B2E70" w14:textId="06B183C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3189A18" w14:textId="27FC090F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6DCCDB00" wp14:editId="19DC0016">
            <wp:extent cx="6332220" cy="489839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FB7" w14:textId="5C08AC1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3BF12E6" w14:textId="6444D6E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FF50B20" w14:textId="36B88EBC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148A068" w14:textId="3A3E950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DE78F20" w14:textId="076A7BD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B1DD04F" w14:textId="61CD1B1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4948078" w14:textId="201149E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24CA8E9" w14:textId="61F8E0D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3D75F8B" w14:textId="1879287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B13512C" w14:textId="2F1DF84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BCB6A6E" w14:textId="35BECA3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3615C8D" w14:textId="7928779E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081E5E8" w14:textId="325DB25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F8FDB98" w14:textId="5CE8393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3E73158" w14:textId="675CD24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EFD1CA1" w14:textId="7F4036F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D89598D" w14:textId="793D5C7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2127204" w14:textId="58ACE349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B984D92" w14:textId="1CE4C304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F1A365D" w14:textId="6098B8B0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1C723AA6" wp14:editId="086688BF">
            <wp:extent cx="6332220" cy="4930775"/>
            <wp:effectExtent l="0" t="0" r="0" b="317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25B5" w14:textId="2D9D6E9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BA7740A" w14:textId="321B626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F9BAB50" w14:textId="72081358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ADB1DC4" w14:textId="0311B95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A0080AB" w14:textId="60550B32" w:rsidR="00C547AC" w:rsidRPr="00C547AC" w:rsidRDefault="00C547AC" w:rsidP="00C547AC">
      <w:pPr>
        <w:pStyle w:val="BodyText"/>
        <w:jc w:val="right"/>
        <w:rPr>
          <w:sz w:val="44"/>
          <w:szCs w:val="44"/>
          <w:lang w:val="es-ES_tradnl"/>
        </w:rPr>
      </w:pPr>
    </w:p>
    <w:p w14:paraId="155A307D" w14:textId="77777777" w:rsidR="00C547AC" w:rsidRDefault="00C547AC" w:rsidP="00C547AC">
      <w:pPr>
        <w:pStyle w:val="BodyText"/>
        <w:jc w:val="right"/>
        <w:rPr>
          <w:sz w:val="44"/>
          <w:szCs w:val="44"/>
          <w:lang w:val="es-ES_tradnl"/>
        </w:rPr>
      </w:pPr>
      <w:r w:rsidRPr="00C547AC">
        <w:rPr>
          <w:sz w:val="44"/>
          <w:szCs w:val="44"/>
          <w:lang w:val="es-ES_tradnl"/>
        </w:rPr>
        <w:t xml:space="preserve">TIEMPOS DE TALENTOS, </w:t>
      </w:r>
    </w:p>
    <w:p w14:paraId="4A35F03D" w14:textId="77777777" w:rsidR="00C547AC" w:rsidRDefault="00C547AC" w:rsidP="00C547AC">
      <w:pPr>
        <w:pStyle w:val="BodyText"/>
        <w:jc w:val="right"/>
        <w:rPr>
          <w:sz w:val="44"/>
          <w:szCs w:val="44"/>
          <w:lang w:val="es-ES_tradnl"/>
        </w:rPr>
      </w:pPr>
      <w:r w:rsidRPr="00C547AC">
        <w:rPr>
          <w:sz w:val="44"/>
          <w:szCs w:val="44"/>
          <w:lang w:val="es-ES_tradnl"/>
        </w:rPr>
        <w:t xml:space="preserve">RECONOCIMIENTO DE </w:t>
      </w:r>
    </w:p>
    <w:p w14:paraId="399B5D4C" w14:textId="4002E5C8" w:rsidR="00C547AC" w:rsidRPr="00C547AC" w:rsidRDefault="00C547AC" w:rsidP="00C547AC">
      <w:pPr>
        <w:pStyle w:val="BodyText"/>
        <w:jc w:val="right"/>
        <w:rPr>
          <w:sz w:val="44"/>
          <w:szCs w:val="44"/>
          <w:lang w:val="es-ES_tradnl"/>
        </w:rPr>
      </w:pPr>
      <w:r w:rsidRPr="00C547AC">
        <w:rPr>
          <w:sz w:val="44"/>
          <w:szCs w:val="44"/>
          <w:lang w:val="es-ES_tradnl"/>
        </w:rPr>
        <w:t>MI HERMANO Y YO</w:t>
      </w:r>
    </w:p>
    <w:p w14:paraId="5DE15879" w14:textId="290C07A7" w:rsidR="00C547AC" w:rsidRPr="00C547AC" w:rsidRDefault="00C547AC" w:rsidP="00C547AC">
      <w:pPr>
        <w:pStyle w:val="BodyText"/>
        <w:jc w:val="right"/>
        <w:rPr>
          <w:sz w:val="44"/>
          <w:szCs w:val="44"/>
          <w:lang w:val="es-ES_tradnl"/>
        </w:rPr>
      </w:pPr>
    </w:p>
    <w:p w14:paraId="4D8E6882" w14:textId="6B4C311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5036451" w14:textId="4E2C5D1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16FC9AF2" w14:textId="73D0E9F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79E3F85" w14:textId="6CF7C76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8A99E72" w14:textId="1E30682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217CFC5" w14:textId="268A963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DB20ADC" w14:textId="225760F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0D2F51FA" w14:textId="6B68956C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6393384" w14:textId="274D2FA0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2F439DE8" wp14:editId="44BD254F">
            <wp:extent cx="6332220" cy="4925060"/>
            <wp:effectExtent l="0" t="0" r="0" b="889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8E47E" w14:textId="56D287A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5AB996A" w14:textId="03295FBD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A86E0E3" w14:textId="236E504A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A0AE90B" w14:textId="6F9B33BE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</w:p>
    <w:p w14:paraId="5112E704" w14:textId="77777777" w:rsidR="00605AEA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 xml:space="preserve">ACTIVIDADES A MI ENCARGO </w:t>
      </w:r>
    </w:p>
    <w:p w14:paraId="301CFDAE" w14:textId="0A85FBA0" w:rsidR="00C547AC" w:rsidRPr="00C547AC" w:rsidRDefault="00C547AC" w:rsidP="00C547AC">
      <w:pPr>
        <w:pStyle w:val="BodyText"/>
        <w:jc w:val="right"/>
        <w:rPr>
          <w:b/>
          <w:bCs/>
          <w:sz w:val="44"/>
          <w:szCs w:val="44"/>
          <w:lang w:val="es-ES_tradnl"/>
        </w:rPr>
      </w:pPr>
      <w:r w:rsidRPr="00C547AC">
        <w:rPr>
          <w:b/>
          <w:bCs/>
          <w:sz w:val="44"/>
          <w:szCs w:val="44"/>
          <w:lang w:val="es-ES_tradnl"/>
        </w:rPr>
        <w:t>OBTIENEN RECONOCIMIENTOS</w:t>
      </w:r>
    </w:p>
    <w:p w14:paraId="2DB35C01" w14:textId="54DD4FB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94889B5" w14:textId="7ED7B73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49DEB91" w14:textId="2962E0E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15C00B2" w14:textId="51939EA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7396AE5" w14:textId="60C695F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3D738569" w14:textId="13D1E9D5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77045E4D" w14:textId="7DA2AC93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8B0B6BA" w14:textId="3E5EDF81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58B11AD9" w14:textId="5333520A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5EDCB71C" wp14:editId="09BE7618">
            <wp:extent cx="6332220" cy="4871085"/>
            <wp:effectExtent l="0" t="0" r="0" b="5715"/>
            <wp:docPr id="262" name="Picture 262" descr="Diagram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Diagram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3527" w14:textId="78070C1B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41685A39" w14:textId="5B5A24A2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2F4D1EC5" w14:textId="3CA2434F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6512024" w14:textId="2BF877B6" w:rsidR="00C547AC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lastRenderedPageBreak/>
        <w:drawing>
          <wp:inline distT="0" distB="0" distL="0" distR="0" wp14:anchorId="540F44E8" wp14:editId="1B79D54C">
            <wp:extent cx="6330950" cy="4211515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57" cy="42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915D" w14:textId="77777777" w:rsidR="00C547AC" w:rsidRDefault="00C547AC" w:rsidP="006D79A8">
      <w:pPr>
        <w:pStyle w:val="BodyText"/>
        <w:rPr>
          <w:sz w:val="24"/>
          <w:szCs w:val="24"/>
          <w:lang w:val="es-ES_tradnl"/>
        </w:rPr>
      </w:pPr>
    </w:p>
    <w:p w14:paraId="61F5BAB4" w14:textId="5786E8EA" w:rsidR="00C547AC" w:rsidRPr="00414207" w:rsidRDefault="00C547AC" w:rsidP="006D79A8">
      <w:pPr>
        <w:pStyle w:val="BodyText"/>
        <w:rPr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3319C909" wp14:editId="1003CBD5">
            <wp:extent cx="6331585" cy="3938954"/>
            <wp:effectExtent l="0" t="0" r="0" b="4445"/>
            <wp:docPr id="263" name="Picture 26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05" cy="395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7AC" w:rsidRPr="00414207" w:rsidSect="00665F95">
      <w:headerReference w:type="default" r:id="rId4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BE3B7" w14:textId="77777777" w:rsidR="00676CBE" w:rsidRDefault="00676CBE" w:rsidP="00590471">
      <w:r>
        <w:separator/>
      </w:r>
    </w:p>
  </w:endnote>
  <w:endnote w:type="continuationSeparator" w:id="0">
    <w:p w14:paraId="0764C8CF" w14:textId="77777777" w:rsidR="00676CBE" w:rsidRDefault="00676CB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67042" w14:textId="77777777" w:rsidR="00676CBE" w:rsidRDefault="00676CBE" w:rsidP="00590471">
      <w:r>
        <w:separator/>
      </w:r>
    </w:p>
  </w:footnote>
  <w:footnote w:type="continuationSeparator" w:id="0">
    <w:p w14:paraId="6CDEB482" w14:textId="77777777" w:rsidR="00676CBE" w:rsidRDefault="00676CB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C237" w14:textId="79C439D6" w:rsidR="005909E1" w:rsidRDefault="0077325C" w:rsidP="00060042">
    <w:pPr>
      <w:pStyle w:val="BodyText"/>
      <w:rPr>
        <w:noProof/>
        <w:lang w:val="es-ES_tradnl" w:bidi="es-ES"/>
      </w:rPr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DEFC97" wp14:editId="37DF5935">
              <wp:simplePos x="0" y="0"/>
              <wp:positionH relativeFrom="column">
                <wp:posOffset>-1365467</wp:posOffset>
              </wp:positionH>
              <wp:positionV relativeFrom="paragraph">
                <wp:posOffset>-262012</wp:posOffset>
              </wp:positionV>
              <wp:extent cx="8666732" cy="10752266"/>
              <wp:effectExtent l="0" t="0" r="127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752266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58E86A" id="Grupo 26" o:spid="_x0000_s1026" alt="&quot;&quot;" style="position:absolute;margin-left:-107.5pt;margin-top:-20.65pt;width:682.4pt;height:846.6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oBSSSxPCDwNFIkmx/KAUhEN&#10;TCQqx/IwOZYHlIpoYCJROZaHybE8lGMJgdULyrE8TI7lAaWS28DkWB7KsYTAq4Ii0eRYHsqxhMDT&#10;QJFociwP5VhC4GmgSDQ5lodyLCGwNFCO5WFyLA/lWELgaaBINDmWh3IsIfA0UCSaHMtDOZYQeBoo&#10;Ek2O5aEcSwg8DRSJJsfyUI4lBI4GT+VYQuBlIBzL0+RYnsqxhMDTQGbnp8mxPJVjCYGngczOT5Nj&#10;eSrHEgJPA1knPk2O5akcSwg8DWSd+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  <w:p w14:paraId="400D706D" w14:textId="77777777" w:rsidR="005909E1" w:rsidRDefault="005909E1" w:rsidP="00060042">
    <w:pPr>
      <w:pStyle w:val="BodyText"/>
      <w:rPr>
        <w:noProof/>
        <w:lang w:val="es-ES_tradnl" w:bidi="es-ES"/>
      </w:rPr>
    </w:pPr>
  </w:p>
  <w:p w14:paraId="569BBE74" w14:textId="08B3EE28" w:rsidR="00590471" w:rsidRPr="00665F95" w:rsidRDefault="00060042" w:rsidP="00060042">
    <w:pPr>
      <w:pStyle w:val="BodyText"/>
    </w:pPr>
    <w:r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Number5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AEA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A4DC9"/>
    <w:multiLevelType w:val="hybridMultilevel"/>
    <w:tmpl w:val="C2281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F1238"/>
    <w:multiLevelType w:val="hybridMultilevel"/>
    <w:tmpl w:val="1F8489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8F2182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FCA4AA7"/>
    <w:multiLevelType w:val="hybridMultilevel"/>
    <w:tmpl w:val="B4AA52C2"/>
    <w:lvl w:ilvl="0" w:tplc="A268D9DE">
      <w:start w:val="2"/>
      <w:numFmt w:val="upperLetter"/>
      <w:lvlText w:val="%1)"/>
      <w:lvlJc w:val="left"/>
      <w:pPr>
        <w:ind w:left="52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7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3C767E7"/>
    <w:multiLevelType w:val="hybridMultilevel"/>
    <w:tmpl w:val="D9088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57763"/>
    <w:multiLevelType w:val="hybridMultilevel"/>
    <w:tmpl w:val="B36836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045816">
    <w:abstractNumId w:val="10"/>
  </w:num>
  <w:num w:numId="2" w16cid:durableId="117187414">
    <w:abstractNumId w:val="11"/>
  </w:num>
  <w:num w:numId="3" w16cid:durableId="134611455">
    <w:abstractNumId w:val="9"/>
  </w:num>
  <w:num w:numId="4" w16cid:durableId="318656582">
    <w:abstractNumId w:val="17"/>
  </w:num>
  <w:num w:numId="5" w16cid:durableId="533928907">
    <w:abstractNumId w:val="14"/>
  </w:num>
  <w:num w:numId="6" w16cid:durableId="276643062">
    <w:abstractNumId w:val="8"/>
  </w:num>
  <w:num w:numId="7" w16cid:durableId="1047098846">
    <w:abstractNumId w:val="3"/>
  </w:num>
  <w:num w:numId="8" w16cid:durableId="2069457654">
    <w:abstractNumId w:val="2"/>
  </w:num>
  <w:num w:numId="9" w16cid:durableId="842009004">
    <w:abstractNumId w:val="1"/>
  </w:num>
  <w:num w:numId="10" w16cid:durableId="677344092">
    <w:abstractNumId w:val="0"/>
  </w:num>
  <w:num w:numId="11" w16cid:durableId="103042236">
    <w:abstractNumId w:val="7"/>
  </w:num>
  <w:num w:numId="12" w16cid:durableId="115413844">
    <w:abstractNumId w:val="6"/>
  </w:num>
  <w:num w:numId="13" w16cid:durableId="1985549391">
    <w:abstractNumId w:val="5"/>
  </w:num>
  <w:num w:numId="14" w16cid:durableId="1879277426">
    <w:abstractNumId w:val="4"/>
  </w:num>
  <w:num w:numId="15" w16cid:durableId="697585304">
    <w:abstractNumId w:val="15"/>
  </w:num>
  <w:num w:numId="16" w16cid:durableId="560989743">
    <w:abstractNumId w:val="19"/>
  </w:num>
  <w:num w:numId="17" w16cid:durableId="813252789">
    <w:abstractNumId w:val="13"/>
  </w:num>
  <w:num w:numId="18" w16cid:durableId="351033452">
    <w:abstractNumId w:val="18"/>
  </w:num>
  <w:num w:numId="19" w16cid:durableId="1601989526">
    <w:abstractNumId w:val="12"/>
  </w:num>
  <w:num w:numId="20" w16cid:durableId="75589383">
    <w:abstractNumId w:val="16"/>
  </w:num>
  <w:num w:numId="21" w16cid:durableId="1604996173">
    <w:abstractNumId w:val="9"/>
  </w:num>
  <w:num w:numId="22" w16cid:durableId="1339573414">
    <w:abstractNumId w:val="9"/>
  </w:num>
  <w:num w:numId="23" w16cid:durableId="2096321983">
    <w:abstractNumId w:val="9"/>
  </w:num>
  <w:num w:numId="24" w16cid:durableId="634063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15"/>
    <w:rsid w:val="00060042"/>
    <w:rsid w:val="00064989"/>
    <w:rsid w:val="0008685D"/>
    <w:rsid w:val="00090860"/>
    <w:rsid w:val="000C237E"/>
    <w:rsid w:val="000F1B27"/>
    <w:rsid w:val="00112FD7"/>
    <w:rsid w:val="00140440"/>
    <w:rsid w:val="00150ABD"/>
    <w:rsid w:val="00172C60"/>
    <w:rsid w:val="001946FC"/>
    <w:rsid w:val="001E10FE"/>
    <w:rsid w:val="00200B28"/>
    <w:rsid w:val="00222466"/>
    <w:rsid w:val="00247254"/>
    <w:rsid w:val="0024753C"/>
    <w:rsid w:val="00251E1A"/>
    <w:rsid w:val="00276026"/>
    <w:rsid w:val="00297DB6"/>
    <w:rsid w:val="002A5AB5"/>
    <w:rsid w:val="002B4549"/>
    <w:rsid w:val="002D4118"/>
    <w:rsid w:val="002E6D7F"/>
    <w:rsid w:val="00310F17"/>
    <w:rsid w:val="00322A46"/>
    <w:rsid w:val="00326B60"/>
    <w:rsid w:val="003326CB"/>
    <w:rsid w:val="00353B60"/>
    <w:rsid w:val="00376291"/>
    <w:rsid w:val="00380FD1"/>
    <w:rsid w:val="00383D02"/>
    <w:rsid w:val="00385DE7"/>
    <w:rsid w:val="003B7A6C"/>
    <w:rsid w:val="003C1DF6"/>
    <w:rsid w:val="003D1B71"/>
    <w:rsid w:val="003D32B8"/>
    <w:rsid w:val="003E73F9"/>
    <w:rsid w:val="003F3333"/>
    <w:rsid w:val="00414207"/>
    <w:rsid w:val="00424ADF"/>
    <w:rsid w:val="00440AE6"/>
    <w:rsid w:val="0045032E"/>
    <w:rsid w:val="0046746A"/>
    <w:rsid w:val="00484D4C"/>
    <w:rsid w:val="004D0FBF"/>
    <w:rsid w:val="004E158A"/>
    <w:rsid w:val="0050200D"/>
    <w:rsid w:val="005100F3"/>
    <w:rsid w:val="0051357A"/>
    <w:rsid w:val="005254B2"/>
    <w:rsid w:val="00546E23"/>
    <w:rsid w:val="005657A9"/>
    <w:rsid w:val="00565C77"/>
    <w:rsid w:val="0056708E"/>
    <w:rsid w:val="00571C30"/>
    <w:rsid w:val="005801E5"/>
    <w:rsid w:val="00590471"/>
    <w:rsid w:val="0059063E"/>
    <w:rsid w:val="005909E1"/>
    <w:rsid w:val="005942DE"/>
    <w:rsid w:val="005B4728"/>
    <w:rsid w:val="005D01FA"/>
    <w:rsid w:val="00605AEA"/>
    <w:rsid w:val="00607AF8"/>
    <w:rsid w:val="00616A05"/>
    <w:rsid w:val="006252D4"/>
    <w:rsid w:val="00653E17"/>
    <w:rsid w:val="00665F95"/>
    <w:rsid w:val="00676CBE"/>
    <w:rsid w:val="0069693E"/>
    <w:rsid w:val="006A08E8"/>
    <w:rsid w:val="006D79A8"/>
    <w:rsid w:val="006E4BD5"/>
    <w:rsid w:val="00722F6A"/>
    <w:rsid w:val="0072353B"/>
    <w:rsid w:val="00734015"/>
    <w:rsid w:val="00753C4E"/>
    <w:rsid w:val="007575B6"/>
    <w:rsid w:val="007721CF"/>
    <w:rsid w:val="0077325C"/>
    <w:rsid w:val="00795092"/>
    <w:rsid w:val="007B3C81"/>
    <w:rsid w:val="007D0205"/>
    <w:rsid w:val="007D67CA"/>
    <w:rsid w:val="007E1D78"/>
    <w:rsid w:val="007E668F"/>
    <w:rsid w:val="007F5B63"/>
    <w:rsid w:val="00803A0A"/>
    <w:rsid w:val="0083300E"/>
    <w:rsid w:val="00846CB9"/>
    <w:rsid w:val="008566AA"/>
    <w:rsid w:val="00880308"/>
    <w:rsid w:val="008A1E6E"/>
    <w:rsid w:val="008C024F"/>
    <w:rsid w:val="008C2CFC"/>
    <w:rsid w:val="00912DC8"/>
    <w:rsid w:val="009200B0"/>
    <w:rsid w:val="00923AA4"/>
    <w:rsid w:val="00942159"/>
    <w:rsid w:val="009475DC"/>
    <w:rsid w:val="00967B93"/>
    <w:rsid w:val="009D090F"/>
    <w:rsid w:val="009F0482"/>
    <w:rsid w:val="00A00383"/>
    <w:rsid w:val="00A141AF"/>
    <w:rsid w:val="00A31464"/>
    <w:rsid w:val="00A31B16"/>
    <w:rsid w:val="00A33613"/>
    <w:rsid w:val="00A47A8D"/>
    <w:rsid w:val="00A90920"/>
    <w:rsid w:val="00AC6C7E"/>
    <w:rsid w:val="00AC7900"/>
    <w:rsid w:val="00B0706F"/>
    <w:rsid w:val="00B4158A"/>
    <w:rsid w:val="00B56A93"/>
    <w:rsid w:val="00B574F9"/>
    <w:rsid w:val="00B6466C"/>
    <w:rsid w:val="00B8595D"/>
    <w:rsid w:val="00BB1B5D"/>
    <w:rsid w:val="00BB4CB4"/>
    <w:rsid w:val="00BC22C7"/>
    <w:rsid w:val="00BD195A"/>
    <w:rsid w:val="00C00635"/>
    <w:rsid w:val="00C07240"/>
    <w:rsid w:val="00C14078"/>
    <w:rsid w:val="00C547AC"/>
    <w:rsid w:val="00CA16E3"/>
    <w:rsid w:val="00CB4F60"/>
    <w:rsid w:val="00CE1E3D"/>
    <w:rsid w:val="00D0373F"/>
    <w:rsid w:val="00D053FA"/>
    <w:rsid w:val="00D5488E"/>
    <w:rsid w:val="00D636E6"/>
    <w:rsid w:val="00DC3F0A"/>
    <w:rsid w:val="00E26AED"/>
    <w:rsid w:val="00E73AB8"/>
    <w:rsid w:val="00E90A60"/>
    <w:rsid w:val="00E95F79"/>
    <w:rsid w:val="00EB2C23"/>
    <w:rsid w:val="00ED47F7"/>
    <w:rsid w:val="00EE7E09"/>
    <w:rsid w:val="00F0223C"/>
    <w:rsid w:val="00F20161"/>
    <w:rsid w:val="00F311C3"/>
    <w:rsid w:val="00F3235D"/>
    <w:rsid w:val="00F32393"/>
    <w:rsid w:val="00F878BD"/>
    <w:rsid w:val="00FE7401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61E214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CA16E3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16E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16E3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BodyText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BodyText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CA16E3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CA16E3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CA16E3"/>
    <w:rPr>
      <w:rFonts w:ascii="Calibri" w:hAnsi="Calibri" w:cs="Calibri"/>
    </w:rPr>
  </w:style>
  <w:style w:type="paragraph" w:styleId="NoSpacing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DefaultParagraphFont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CA16E3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A16E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A16E3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CA16E3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CA16E3"/>
  </w:style>
  <w:style w:type="character" w:styleId="BookTitle">
    <w:name w:val="Book Title"/>
    <w:basedOn w:val="DefaultParagraphFont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DefaultParagraphFont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CA16E3"/>
  </w:style>
  <w:style w:type="paragraph" w:styleId="MacroText">
    <w:name w:val="macro"/>
    <w:link w:val="MacroTextCh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16E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CA16E3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CA1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1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CA16E3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DefaultParagraphFont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A16E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16E3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A16E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A16E3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A16E3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A16E3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A16E3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A16E3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A16E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A16E3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A16E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A16E3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A16E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A16E3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CA16E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A16E3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CA16E3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A16E3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16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CA16E3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A16E3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34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maryannrojas48e@gmail.com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20</Pages>
  <Words>700</Words>
  <Characters>3995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2023-08-08T19:07:00Z</dcterms:created>
  <dcterms:modified xsi:type="dcterms:W3CDTF">2023-08-18T17:25:00Z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